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0723617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234FF4" w:rsidRPr="007E149B" w:rsidRDefault="00234FF4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DE6624" w:rsidRDefault="00DE6624" w:rsidP="00DE6624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 от </w:t>
      </w:r>
      <w:r w:rsidR="00772CDE">
        <w:rPr>
          <w:rFonts w:ascii="Times New Roman" w:hAnsi="Times New Roman"/>
          <w:b/>
          <w:bCs/>
          <w:kern w:val="32"/>
          <w:sz w:val="26"/>
          <w:szCs w:val="26"/>
        </w:rPr>
        <w:t>«__» ________</w:t>
      </w: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2021года  № </w:t>
      </w:r>
      <w:r w:rsidR="00772CDE">
        <w:rPr>
          <w:rFonts w:ascii="Times New Roman" w:hAnsi="Times New Roman"/>
          <w:b/>
          <w:bCs/>
          <w:kern w:val="32"/>
          <w:sz w:val="26"/>
          <w:szCs w:val="26"/>
        </w:rPr>
        <w:t>__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8527FA" w:rsidRPr="00234FF4" w:rsidRDefault="000737E4" w:rsidP="00234FF4">
      <w:pPr>
        <w:spacing w:line="240" w:lineRule="atLeast"/>
        <w:ind w:right="5102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234FF4">
        <w:rPr>
          <w:rFonts w:ascii="Times New Roman" w:hAnsi="Times New Roman"/>
          <w:bCs/>
          <w:kern w:val="28"/>
          <w:sz w:val="26"/>
          <w:szCs w:val="26"/>
        </w:rPr>
        <w:t>О</w:t>
      </w:r>
      <w:r w:rsidR="00196E01" w:rsidRPr="00234FF4">
        <w:rPr>
          <w:rFonts w:ascii="Times New Roman" w:hAnsi="Times New Roman"/>
          <w:bCs/>
          <w:kern w:val="28"/>
          <w:sz w:val="26"/>
          <w:szCs w:val="26"/>
        </w:rPr>
        <w:t xml:space="preserve"> внесении изменений и дополнений в</w:t>
      </w:r>
      <w:r w:rsidR="00234FF4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bCs/>
          <w:kern w:val="28"/>
          <w:sz w:val="26"/>
          <w:szCs w:val="26"/>
        </w:rPr>
        <w:t>постановление от 12.12.2016 №</w:t>
      </w:r>
      <w:r w:rsidR="003F51E5" w:rsidRPr="00234FF4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bCs/>
          <w:kern w:val="28"/>
          <w:sz w:val="26"/>
          <w:szCs w:val="26"/>
        </w:rPr>
        <w:t>6</w:t>
      </w:r>
      <w:r w:rsidR="00CA7E5D">
        <w:rPr>
          <w:rFonts w:ascii="Times New Roman" w:hAnsi="Times New Roman"/>
          <w:bCs/>
          <w:kern w:val="28"/>
          <w:sz w:val="26"/>
          <w:szCs w:val="26"/>
        </w:rPr>
        <w:t>6</w:t>
      </w:r>
    </w:p>
    <w:p w:rsidR="00CA7E5D" w:rsidRPr="00715236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>
        <w:rPr>
          <w:sz w:val="26"/>
          <w:szCs w:val="26"/>
        </w:rPr>
        <w:t>«</w:t>
      </w:r>
      <w:r w:rsidRPr="00715236">
        <w:rPr>
          <w:sz w:val="26"/>
          <w:szCs w:val="26"/>
        </w:rPr>
        <w:t>Об   утверждении    административного</w:t>
      </w:r>
    </w:p>
    <w:p w:rsidR="00CA7E5D" w:rsidRPr="00715236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 w:rsidRPr="00715236">
        <w:rPr>
          <w:sz w:val="26"/>
          <w:szCs w:val="26"/>
        </w:rPr>
        <w:t>регламента по предоставлению муниципальной</w:t>
      </w:r>
    </w:p>
    <w:p w:rsidR="00CA7E5D" w:rsidRPr="00715236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 w:rsidRPr="00715236">
        <w:rPr>
          <w:sz w:val="26"/>
          <w:szCs w:val="26"/>
        </w:rPr>
        <w:t>услуги «Предоставление в собственность,</w:t>
      </w:r>
    </w:p>
    <w:p w:rsidR="00CA7E5D" w:rsidRPr="00715236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 w:rsidRPr="00715236">
        <w:rPr>
          <w:sz w:val="26"/>
          <w:szCs w:val="26"/>
        </w:rPr>
        <w:t xml:space="preserve">аренду земельного участка, находящегося </w:t>
      </w:r>
    </w:p>
    <w:p w:rsidR="00CA7E5D" w:rsidRPr="00715236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 w:rsidRPr="00715236">
        <w:rPr>
          <w:sz w:val="26"/>
          <w:szCs w:val="26"/>
        </w:rPr>
        <w:t xml:space="preserve">в муниципальной собственности или </w:t>
      </w:r>
    </w:p>
    <w:p w:rsidR="00CA7E5D" w:rsidRPr="00715236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 w:rsidRPr="00715236">
        <w:rPr>
          <w:sz w:val="26"/>
          <w:szCs w:val="26"/>
        </w:rPr>
        <w:t>государственная собственность на который</w:t>
      </w:r>
    </w:p>
    <w:p w:rsidR="00CA7E5D" w:rsidRPr="00715236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 w:rsidRPr="00715236">
        <w:rPr>
          <w:sz w:val="26"/>
          <w:szCs w:val="26"/>
        </w:rPr>
        <w:t>не разграничена</w:t>
      </w:r>
      <w:r>
        <w:rPr>
          <w:sz w:val="26"/>
          <w:szCs w:val="26"/>
        </w:rPr>
        <w:t>,</w:t>
      </w:r>
      <w:r w:rsidRPr="00715236">
        <w:rPr>
          <w:sz w:val="26"/>
          <w:szCs w:val="26"/>
        </w:rPr>
        <w:t xml:space="preserve"> на торгах»</w:t>
      </w:r>
    </w:p>
    <w:p w:rsidR="00E4098D" w:rsidRPr="004B2A52" w:rsidRDefault="00E4098D" w:rsidP="00D60F75">
      <w:pPr>
        <w:ind w:right="5103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CA7E5D" w:rsidRPr="00715236" w:rsidRDefault="00234FF4" w:rsidP="00CA7E5D">
      <w:pPr>
        <w:pStyle w:val="af3"/>
        <w:spacing w:line="240" w:lineRule="atLeast"/>
        <w:rPr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A71890">
        <w:rPr>
          <w:bCs/>
          <w:sz w:val="26"/>
          <w:szCs w:val="26"/>
        </w:rPr>
        <w:t xml:space="preserve"> </w:t>
      </w:r>
      <w:r w:rsidR="003A22EF" w:rsidRPr="007E149B">
        <w:rPr>
          <w:bCs/>
          <w:sz w:val="26"/>
          <w:szCs w:val="26"/>
        </w:rPr>
        <w:t>Руководствуясь</w:t>
      </w:r>
      <w:r w:rsidR="009B2F5E" w:rsidRPr="007E149B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Федеральным законом от 30.12.2020</w:t>
      </w:r>
      <w:r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№</w:t>
      </w:r>
      <w:r w:rsidR="00D60F7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509-ФЗ,</w:t>
      </w:r>
      <w:r w:rsidR="003F51E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Федеральным законом от 27.07.2010 №</w:t>
      </w:r>
      <w:r w:rsidR="00D60F75">
        <w:rPr>
          <w:sz w:val="26"/>
          <w:szCs w:val="26"/>
        </w:rPr>
        <w:t xml:space="preserve"> </w:t>
      </w:r>
      <w:r w:rsidR="004B2A52">
        <w:rPr>
          <w:sz w:val="26"/>
          <w:szCs w:val="26"/>
        </w:rPr>
        <w:t>210-ФЗ «Об организации предоставления государственных и муниципальных услуг»</w:t>
      </w:r>
      <w:r w:rsidR="00446B13" w:rsidRPr="007E149B">
        <w:rPr>
          <w:sz w:val="26"/>
          <w:szCs w:val="26"/>
        </w:rPr>
        <w:t>,</w:t>
      </w:r>
      <w:r w:rsidR="009B2F5E" w:rsidRPr="007E149B">
        <w:rPr>
          <w:sz w:val="26"/>
          <w:szCs w:val="26"/>
        </w:rPr>
        <w:t xml:space="preserve"> рассмотрев пр</w:t>
      </w:r>
      <w:r w:rsidR="004B2A52">
        <w:rPr>
          <w:sz w:val="26"/>
          <w:szCs w:val="26"/>
        </w:rPr>
        <w:t>отест</w:t>
      </w:r>
      <w:r w:rsidR="009B2F5E" w:rsidRPr="007E149B">
        <w:rPr>
          <w:sz w:val="26"/>
          <w:szCs w:val="26"/>
        </w:rPr>
        <w:t xml:space="preserve"> </w:t>
      </w:r>
      <w:r w:rsidR="00AB026E" w:rsidRPr="007E149B">
        <w:rPr>
          <w:sz w:val="26"/>
          <w:szCs w:val="26"/>
        </w:rPr>
        <w:t xml:space="preserve">Новодеревеньковской межрайонной </w:t>
      </w:r>
      <w:r w:rsidR="009B2F5E" w:rsidRPr="007E149B">
        <w:rPr>
          <w:sz w:val="26"/>
          <w:szCs w:val="26"/>
        </w:rPr>
        <w:t xml:space="preserve">прокуратуры </w:t>
      </w:r>
      <w:r w:rsidR="004B2A52">
        <w:rPr>
          <w:sz w:val="26"/>
          <w:szCs w:val="26"/>
        </w:rPr>
        <w:t>на постановление администрации Россошенского сельского поселения от 12.12.2016 №</w:t>
      </w:r>
      <w:r w:rsidR="00A71890">
        <w:rPr>
          <w:sz w:val="26"/>
          <w:szCs w:val="26"/>
        </w:rPr>
        <w:t xml:space="preserve"> </w:t>
      </w:r>
      <w:r w:rsidR="004B2A52" w:rsidRPr="00234FF4">
        <w:rPr>
          <w:sz w:val="26"/>
          <w:szCs w:val="26"/>
        </w:rPr>
        <w:t>6</w:t>
      </w:r>
      <w:r w:rsidR="00CA7E5D">
        <w:rPr>
          <w:sz w:val="26"/>
          <w:szCs w:val="26"/>
        </w:rPr>
        <w:t>6</w:t>
      </w:r>
      <w:r w:rsidR="009B2F5E" w:rsidRPr="00234FF4">
        <w:rPr>
          <w:sz w:val="26"/>
          <w:szCs w:val="26"/>
        </w:rPr>
        <w:t xml:space="preserve"> </w:t>
      </w:r>
      <w:r w:rsidR="00CA7E5D">
        <w:rPr>
          <w:sz w:val="26"/>
          <w:szCs w:val="26"/>
        </w:rPr>
        <w:t>«</w:t>
      </w:r>
      <w:r w:rsidR="00CA7E5D" w:rsidRPr="00715236">
        <w:rPr>
          <w:sz w:val="26"/>
          <w:szCs w:val="26"/>
        </w:rPr>
        <w:t>Об   утверждении    административного</w:t>
      </w:r>
      <w:r w:rsidR="00CA7E5D">
        <w:rPr>
          <w:sz w:val="26"/>
          <w:szCs w:val="26"/>
        </w:rPr>
        <w:t xml:space="preserve"> </w:t>
      </w:r>
      <w:r w:rsidR="00CA7E5D" w:rsidRPr="00715236">
        <w:rPr>
          <w:sz w:val="26"/>
          <w:szCs w:val="26"/>
        </w:rPr>
        <w:t>регламента по предоставлению муниципальной</w:t>
      </w:r>
    </w:p>
    <w:p w:rsidR="00446B13" w:rsidRPr="00234FF4" w:rsidRDefault="00CA7E5D" w:rsidP="00CA7E5D">
      <w:pPr>
        <w:pStyle w:val="af3"/>
        <w:spacing w:line="240" w:lineRule="atLeast"/>
        <w:ind w:firstLine="0"/>
        <w:rPr>
          <w:sz w:val="26"/>
          <w:szCs w:val="26"/>
        </w:rPr>
      </w:pPr>
      <w:r w:rsidRPr="00715236">
        <w:rPr>
          <w:sz w:val="26"/>
          <w:szCs w:val="26"/>
        </w:rPr>
        <w:t>услуги «Предоставление в собственность,</w:t>
      </w:r>
      <w:r>
        <w:rPr>
          <w:sz w:val="26"/>
          <w:szCs w:val="26"/>
        </w:rPr>
        <w:t xml:space="preserve"> </w:t>
      </w:r>
      <w:r w:rsidRPr="00715236">
        <w:rPr>
          <w:sz w:val="26"/>
          <w:szCs w:val="26"/>
        </w:rPr>
        <w:t>аренду з</w:t>
      </w:r>
      <w:r>
        <w:rPr>
          <w:sz w:val="26"/>
          <w:szCs w:val="26"/>
        </w:rPr>
        <w:t xml:space="preserve">емельного участка, находящегося </w:t>
      </w:r>
      <w:r w:rsidRPr="00715236">
        <w:rPr>
          <w:sz w:val="26"/>
          <w:szCs w:val="26"/>
        </w:rPr>
        <w:t>в муниципальной собственности или государственная собственность на который</w:t>
      </w:r>
      <w:r>
        <w:rPr>
          <w:sz w:val="26"/>
          <w:szCs w:val="26"/>
        </w:rPr>
        <w:t xml:space="preserve"> </w:t>
      </w:r>
      <w:r w:rsidRPr="00715236">
        <w:rPr>
          <w:sz w:val="26"/>
          <w:szCs w:val="26"/>
        </w:rPr>
        <w:t>не разграничена</w:t>
      </w:r>
      <w:r>
        <w:rPr>
          <w:sz w:val="26"/>
          <w:szCs w:val="26"/>
        </w:rPr>
        <w:t>,</w:t>
      </w:r>
      <w:r w:rsidRPr="00715236">
        <w:rPr>
          <w:sz w:val="26"/>
          <w:szCs w:val="26"/>
        </w:rPr>
        <w:t xml:space="preserve"> на торгах</w:t>
      </w:r>
      <w:r w:rsidR="00234FF4" w:rsidRPr="00234FF4">
        <w:rPr>
          <w:sz w:val="26"/>
          <w:szCs w:val="26"/>
        </w:rPr>
        <w:t>»</w:t>
      </w:r>
      <w:r w:rsidR="00234FF4">
        <w:rPr>
          <w:sz w:val="26"/>
          <w:szCs w:val="26"/>
        </w:rPr>
        <w:t xml:space="preserve"> </w:t>
      </w:r>
      <w:r w:rsidR="00F646B5" w:rsidRPr="00234FF4">
        <w:rPr>
          <w:sz w:val="26"/>
          <w:szCs w:val="26"/>
        </w:rPr>
        <w:t>№ 14</w:t>
      </w:r>
      <w:r w:rsidR="0082617C" w:rsidRPr="00234FF4">
        <w:rPr>
          <w:sz w:val="26"/>
          <w:szCs w:val="26"/>
        </w:rPr>
        <w:t>-202</w:t>
      </w:r>
      <w:r w:rsidR="00F646B5" w:rsidRPr="00234FF4">
        <w:rPr>
          <w:sz w:val="26"/>
          <w:szCs w:val="26"/>
        </w:rPr>
        <w:t>1</w:t>
      </w:r>
      <w:r w:rsidR="0082617C" w:rsidRPr="00234FF4">
        <w:rPr>
          <w:sz w:val="26"/>
          <w:szCs w:val="26"/>
        </w:rPr>
        <w:t xml:space="preserve"> от 30</w:t>
      </w:r>
      <w:r w:rsidR="00AB026E" w:rsidRPr="00234FF4">
        <w:rPr>
          <w:sz w:val="26"/>
          <w:szCs w:val="26"/>
        </w:rPr>
        <w:t>.0</w:t>
      </w:r>
      <w:r w:rsidR="00F646B5" w:rsidRPr="00234FF4">
        <w:rPr>
          <w:sz w:val="26"/>
          <w:szCs w:val="26"/>
        </w:rPr>
        <w:t>6</w:t>
      </w:r>
      <w:r w:rsidR="00AB026E" w:rsidRPr="00234FF4">
        <w:rPr>
          <w:sz w:val="26"/>
          <w:szCs w:val="26"/>
        </w:rPr>
        <w:t>.202</w:t>
      </w:r>
      <w:r w:rsidR="00F646B5" w:rsidRPr="00234FF4">
        <w:rPr>
          <w:sz w:val="26"/>
          <w:szCs w:val="26"/>
        </w:rPr>
        <w:t>1</w:t>
      </w:r>
      <w:r w:rsidR="00AB026E" w:rsidRPr="00234FF4">
        <w:rPr>
          <w:sz w:val="26"/>
          <w:szCs w:val="26"/>
        </w:rPr>
        <w:t xml:space="preserve"> года, </w:t>
      </w:r>
      <w:r w:rsidR="008527FA" w:rsidRPr="00234FF4">
        <w:rPr>
          <w:sz w:val="26"/>
          <w:szCs w:val="26"/>
        </w:rPr>
        <w:t>администрация Россошенского сельского</w:t>
      </w:r>
      <w:r w:rsidR="008527FA" w:rsidRPr="007E149B">
        <w:rPr>
          <w:sz w:val="26"/>
          <w:szCs w:val="26"/>
        </w:rPr>
        <w:t xml:space="preserve"> поселения </w:t>
      </w:r>
      <w:r w:rsidR="00446B13" w:rsidRPr="007E149B">
        <w:rPr>
          <w:b/>
          <w:sz w:val="26"/>
          <w:szCs w:val="26"/>
        </w:rPr>
        <w:t>ПОСТАНОВЛЯЕТ:</w:t>
      </w:r>
    </w:p>
    <w:p w:rsidR="00446B13" w:rsidRPr="007E149B" w:rsidRDefault="00446B13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37E4" w:rsidRPr="00237855" w:rsidRDefault="0090564E" w:rsidP="00CA7E5D">
      <w:pPr>
        <w:pStyle w:val="af3"/>
        <w:spacing w:line="240" w:lineRule="atLeast"/>
        <w:ind w:firstLine="0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896610" w:rsidRPr="007E149B">
        <w:rPr>
          <w:sz w:val="26"/>
          <w:szCs w:val="26"/>
        </w:rPr>
        <w:t xml:space="preserve">1. </w:t>
      </w:r>
      <w:r w:rsidR="00AB026E" w:rsidRPr="007E149B">
        <w:rPr>
          <w:sz w:val="26"/>
          <w:szCs w:val="26"/>
        </w:rPr>
        <w:t>Внести изменения и дополнения в</w:t>
      </w:r>
      <w:r w:rsidR="000737E4" w:rsidRPr="007E149B">
        <w:rPr>
          <w:sz w:val="26"/>
          <w:szCs w:val="26"/>
        </w:rPr>
        <w:t xml:space="preserve"> </w:t>
      </w:r>
      <w:r w:rsidR="00F3729F">
        <w:rPr>
          <w:sz w:val="26"/>
          <w:szCs w:val="26"/>
        </w:rPr>
        <w:t xml:space="preserve">административный регламент по предоставлению </w:t>
      </w:r>
      <w:r w:rsidR="00F3729F" w:rsidRPr="00237855">
        <w:rPr>
          <w:color w:val="000000" w:themeColor="text1"/>
          <w:sz w:val="26"/>
          <w:szCs w:val="26"/>
        </w:rPr>
        <w:t>муниципальной услуги «</w:t>
      </w:r>
      <w:r w:rsidR="00CA7E5D" w:rsidRPr="00715236">
        <w:rPr>
          <w:sz w:val="26"/>
          <w:szCs w:val="26"/>
        </w:rPr>
        <w:t>Предоставление в собственность,</w:t>
      </w:r>
      <w:r w:rsidR="00CA7E5D">
        <w:rPr>
          <w:sz w:val="26"/>
          <w:szCs w:val="26"/>
        </w:rPr>
        <w:t xml:space="preserve"> </w:t>
      </w:r>
      <w:r w:rsidR="00CA7E5D" w:rsidRPr="00715236">
        <w:rPr>
          <w:sz w:val="26"/>
          <w:szCs w:val="26"/>
        </w:rPr>
        <w:t>аренду земельного участка, находящегося в муниципальной собственности или государственная собственность на который</w:t>
      </w:r>
      <w:r w:rsidR="00CA7E5D">
        <w:rPr>
          <w:sz w:val="26"/>
          <w:szCs w:val="26"/>
        </w:rPr>
        <w:t xml:space="preserve"> </w:t>
      </w:r>
      <w:r w:rsidR="00CA7E5D" w:rsidRPr="00715236">
        <w:rPr>
          <w:sz w:val="26"/>
          <w:szCs w:val="26"/>
        </w:rPr>
        <w:t>не разграничена</w:t>
      </w:r>
      <w:r w:rsidR="00CA7E5D">
        <w:rPr>
          <w:sz w:val="26"/>
          <w:szCs w:val="26"/>
        </w:rPr>
        <w:t>,</w:t>
      </w:r>
      <w:r w:rsidR="00CA7E5D" w:rsidRPr="00715236">
        <w:rPr>
          <w:sz w:val="26"/>
          <w:szCs w:val="26"/>
        </w:rPr>
        <w:t xml:space="preserve"> на торгах</w:t>
      </w:r>
      <w:r w:rsidR="00587327" w:rsidRPr="00E4474D">
        <w:rPr>
          <w:sz w:val="26"/>
          <w:szCs w:val="26"/>
        </w:rPr>
        <w:t>»</w:t>
      </w:r>
      <w:r w:rsidR="007E149B" w:rsidRPr="00237855">
        <w:rPr>
          <w:bCs/>
          <w:color w:val="000000" w:themeColor="text1"/>
          <w:kern w:val="28"/>
          <w:sz w:val="26"/>
          <w:szCs w:val="26"/>
        </w:rPr>
        <w:t>,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утвержденн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ый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постановлением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 xml:space="preserve"> администрации Россошенского сельского поселения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от 12.12.201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6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№ 6</w:t>
      </w:r>
      <w:r w:rsidR="00CA7E5D">
        <w:rPr>
          <w:bCs/>
          <w:color w:val="000000" w:themeColor="text1"/>
          <w:kern w:val="28"/>
          <w:sz w:val="26"/>
          <w:szCs w:val="26"/>
        </w:rPr>
        <w:t>6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(далее –</w:t>
      </w:r>
      <w:r w:rsidR="00587327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943B91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дминистративный регламент)</w:t>
      </w:r>
      <w:r w:rsidR="00AB026E" w:rsidRPr="00237855">
        <w:rPr>
          <w:color w:val="000000" w:themeColor="text1"/>
          <w:sz w:val="26"/>
          <w:szCs w:val="26"/>
        </w:rPr>
        <w:t>:</w:t>
      </w:r>
      <w:r w:rsidR="000737E4" w:rsidRPr="00237855">
        <w:rPr>
          <w:color w:val="000000" w:themeColor="text1"/>
          <w:sz w:val="26"/>
          <w:szCs w:val="26"/>
        </w:rPr>
        <w:t xml:space="preserve"> </w:t>
      </w:r>
    </w:p>
    <w:p w:rsidR="00700B1F" w:rsidRPr="00237855" w:rsidRDefault="00700B1F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</w:p>
    <w:p w:rsidR="00700B1F" w:rsidRPr="00237855" w:rsidRDefault="00943B91" w:rsidP="00587327">
      <w:pPr>
        <w:pStyle w:val="af4"/>
        <w:numPr>
          <w:ilvl w:val="1"/>
          <w:numId w:val="7"/>
        </w:numPr>
        <w:ind w:left="0" w:firstLine="284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р</w:t>
      </w:r>
      <w:r w:rsidR="00700B1F" w:rsidRPr="00237855">
        <w:rPr>
          <w:color w:val="000000" w:themeColor="text1"/>
          <w:sz w:val="26"/>
          <w:szCs w:val="26"/>
        </w:rPr>
        <w:t>аздел 2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700B1F" w:rsidRPr="00237855">
        <w:rPr>
          <w:color w:val="000000" w:themeColor="text1"/>
          <w:sz w:val="26"/>
          <w:szCs w:val="26"/>
        </w:rPr>
        <w:t xml:space="preserve"> </w:t>
      </w:r>
      <w:r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дминистративного регламента</w:t>
      </w:r>
      <w:r w:rsidR="00700B1F" w:rsidRPr="00237855">
        <w:rPr>
          <w:color w:val="000000" w:themeColor="text1"/>
          <w:sz w:val="26"/>
          <w:szCs w:val="26"/>
        </w:rPr>
        <w:t xml:space="preserve"> дополнить пунктом 2.</w:t>
      </w:r>
      <w:r>
        <w:rPr>
          <w:color w:val="000000" w:themeColor="text1"/>
          <w:sz w:val="26"/>
          <w:szCs w:val="26"/>
        </w:rPr>
        <w:t xml:space="preserve">15 </w:t>
      </w:r>
      <w:r w:rsidR="00700B1F" w:rsidRPr="00237855">
        <w:rPr>
          <w:color w:val="000000" w:themeColor="text1"/>
          <w:sz w:val="26"/>
          <w:szCs w:val="26"/>
        </w:rPr>
        <w:t>следующего содержания:</w:t>
      </w:r>
    </w:p>
    <w:p w:rsidR="00943B91" w:rsidRPr="00DD4088" w:rsidRDefault="00700B1F" w:rsidP="00943B91">
      <w:pPr>
        <w:autoSpaceDE w:val="0"/>
        <w:autoSpaceDN w:val="0"/>
        <w:adjustRightInd w:val="0"/>
        <w:spacing w:line="240" w:lineRule="atLeast"/>
        <w:ind w:firstLine="0"/>
        <w:rPr>
          <w:rFonts w:ascii="Times New Roman" w:hAnsi="Times New Roman"/>
          <w:sz w:val="26"/>
          <w:szCs w:val="26"/>
        </w:rPr>
      </w:pPr>
      <w:r w:rsidRPr="00237855">
        <w:rPr>
          <w:rFonts w:ascii="Times New Roman" w:hAnsi="Times New Roman"/>
          <w:color w:val="000000" w:themeColor="text1"/>
          <w:sz w:val="26"/>
          <w:szCs w:val="26"/>
        </w:rPr>
        <w:t>«</w:t>
      </w:r>
      <w:r w:rsidR="00943B91">
        <w:rPr>
          <w:rFonts w:ascii="Times New Roman" w:hAnsi="Times New Roman"/>
          <w:color w:val="000000"/>
        </w:rPr>
        <w:t xml:space="preserve">2.15. </w:t>
      </w:r>
      <w:r w:rsidR="00943B91" w:rsidRPr="00DD4088">
        <w:rPr>
          <w:rFonts w:ascii="Times New Roman" w:hAnsi="Times New Roman"/>
          <w:sz w:val="26"/>
          <w:szCs w:val="26"/>
        </w:rPr>
        <w:t>Оказание муниципальной услуги в упреждающем (проактивном) режиме.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DD4088">
        <w:rPr>
          <w:sz w:val="26"/>
          <w:szCs w:val="26"/>
        </w:rPr>
        <w:t>Администрация Россошенского сельского поселения осуществляет оказание муниципальной услуги в упреждающем (проактивном) режиме в следующих случаях: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DD4088">
        <w:rPr>
          <w:sz w:val="26"/>
          <w:szCs w:val="26"/>
        </w:rPr>
        <w:lastRenderedPageBreak/>
        <w:t xml:space="preserve">   1) заявитель вправе обратиться в администрацию Россошенского сельского поселения с заявлением в форме бумажного или электронного документа о необходимости направления ему информации о муниципальной услуге.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DD4088">
        <w:rPr>
          <w:sz w:val="26"/>
          <w:szCs w:val="26"/>
        </w:rPr>
        <w:t xml:space="preserve">   В заявлении об оказании данной услуги в упреждающем (проактивном) порядке заявителем указываются следующие данные: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0" w:firstLine="426"/>
        <w:jc w:val="both"/>
        <w:rPr>
          <w:color w:val="000000" w:themeColor="text1"/>
          <w:sz w:val="26"/>
          <w:szCs w:val="26"/>
        </w:rPr>
      </w:pPr>
      <w:r w:rsidRPr="00DD4088">
        <w:rPr>
          <w:sz w:val="26"/>
          <w:szCs w:val="26"/>
        </w:rPr>
        <w:t xml:space="preserve">- ФИО заявителя (фирменное наименование - для юридического лица), его </w:t>
      </w:r>
      <w:r w:rsidRPr="00DD4088">
        <w:rPr>
          <w:color w:val="000000" w:themeColor="text1"/>
          <w:sz w:val="26"/>
          <w:szCs w:val="26"/>
        </w:rPr>
        <w:t>уполномоченного представителя;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  <w:sz w:val="26"/>
          <w:szCs w:val="26"/>
        </w:rPr>
      </w:pPr>
      <w:r w:rsidRPr="00DD4088">
        <w:rPr>
          <w:color w:val="000000" w:themeColor="text1"/>
          <w:sz w:val="26"/>
          <w:szCs w:val="26"/>
        </w:rPr>
        <w:t>- контактные данные заявителя;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  <w:sz w:val="26"/>
          <w:szCs w:val="26"/>
        </w:rPr>
      </w:pPr>
      <w:r w:rsidRPr="00DD4088">
        <w:rPr>
          <w:color w:val="000000" w:themeColor="text1"/>
          <w:sz w:val="26"/>
          <w:szCs w:val="26"/>
        </w:rPr>
        <w:t>- адрес проживания (местонахождения);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DD4088">
        <w:rPr>
          <w:color w:val="000000" w:themeColor="text1"/>
          <w:sz w:val="26"/>
          <w:szCs w:val="26"/>
        </w:rPr>
        <w:t>- способ направления заявителю необходимой информации – на бумажном носителе или в форме электронного документа.</w:t>
      </w:r>
    </w:p>
    <w:p w:rsidR="00943B91" w:rsidRPr="00DD4088" w:rsidRDefault="00943B91" w:rsidP="00943B91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DD4088">
        <w:rPr>
          <w:color w:val="000000" w:themeColor="text1"/>
          <w:sz w:val="26"/>
          <w:szCs w:val="26"/>
        </w:rPr>
        <w:t xml:space="preserve">   Направление информации заявителю в упреждающем (проактивном) режиме производится не позднее пятнадцати дней с момента получения результатов по муниципальной услуге.</w:t>
      </w:r>
    </w:p>
    <w:p w:rsidR="00700B1F" w:rsidRPr="00237855" w:rsidRDefault="00943B91" w:rsidP="00943B91">
      <w:pPr>
        <w:pStyle w:val="af"/>
        <w:shd w:val="clear" w:color="auto" w:fill="FFFFFF"/>
        <w:spacing w:before="0" w:after="0" w:line="225" w:lineRule="atLeast"/>
        <w:ind w:firstLine="390"/>
        <w:rPr>
          <w:rFonts w:ascii="Times New Roman" w:hAnsi="Times New Roman"/>
          <w:color w:val="000000" w:themeColor="text1"/>
          <w:sz w:val="26"/>
          <w:szCs w:val="26"/>
        </w:rPr>
      </w:pPr>
      <w:r w:rsidRPr="00DD4088">
        <w:rPr>
          <w:rFonts w:ascii="Times New Roman" w:hAnsi="Times New Roman"/>
          <w:color w:val="000000" w:themeColor="text1"/>
          <w:sz w:val="26"/>
          <w:szCs w:val="26"/>
        </w:rPr>
        <w:t xml:space="preserve">2) администрация сельского поселения вправе проводить мероприятия по подготовке результатов предоставления муниципальных услуг, </w:t>
      </w:r>
      <w:r w:rsidRPr="00DD408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направлять межведомственные запросы, получать на них ответы, и уведомить </w:t>
      </w:r>
      <w:r w:rsidRPr="00DD4088">
        <w:rPr>
          <w:rFonts w:ascii="Times New Roman" w:hAnsi="Times New Roman"/>
          <w:color w:val="000000" w:themeColor="text1"/>
          <w:sz w:val="26"/>
          <w:szCs w:val="26"/>
        </w:rPr>
        <w:t>лиц, указанных в п.1.2. настоящего регламента, без их предварительного обращения в администрацию Россошенского сельского поселения</w:t>
      </w:r>
      <w:r w:rsidRPr="00DD408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о возможности подать запрос, о предоставлении соответствующей услуги для немедленного получения ее результата</w:t>
      </w:r>
      <w:r w:rsidR="00700B1F" w:rsidRPr="00237855">
        <w:rPr>
          <w:rFonts w:ascii="Times New Roman" w:hAnsi="Times New Roman"/>
          <w:color w:val="000000" w:themeColor="text1"/>
          <w:sz w:val="26"/>
          <w:szCs w:val="26"/>
        </w:rPr>
        <w:t>.»</w:t>
      </w:r>
    </w:p>
    <w:p w:rsidR="003F51E5" w:rsidRDefault="003F51E5" w:rsidP="00DE3AE8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</w:p>
    <w:p w:rsidR="008527FA" w:rsidRDefault="008527FA" w:rsidP="00DE6624">
      <w:pPr>
        <w:pStyle w:val="af4"/>
        <w:numPr>
          <w:ilvl w:val="0"/>
          <w:numId w:val="7"/>
        </w:numPr>
        <w:tabs>
          <w:tab w:val="left" w:pos="1134"/>
        </w:tabs>
        <w:ind w:left="0" w:firstLine="426"/>
        <w:jc w:val="both"/>
        <w:rPr>
          <w:sz w:val="26"/>
          <w:szCs w:val="26"/>
        </w:rPr>
      </w:pPr>
      <w:r w:rsidRPr="00700B1F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3F51E5" w:rsidRDefault="003F51E5" w:rsidP="003F51E5">
      <w:pPr>
        <w:pStyle w:val="af4"/>
        <w:tabs>
          <w:tab w:val="left" w:pos="1134"/>
        </w:tabs>
        <w:ind w:left="390"/>
        <w:jc w:val="both"/>
        <w:rPr>
          <w:sz w:val="26"/>
          <w:szCs w:val="26"/>
        </w:rPr>
      </w:pPr>
    </w:p>
    <w:p w:rsidR="008527FA" w:rsidRPr="003F51E5" w:rsidRDefault="008527FA" w:rsidP="00DE6624">
      <w:pPr>
        <w:pStyle w:val="af4"/>
        <w:numPr>
          <w:ilvl w:val="0"/>
          <w:numId w:val="7"/>
        </w:numPr>
        <w:tabs>
          <w:tab w:val="left" w:pos="1134"/>
        </w:tabs>
        <w:ind w:firstLine="36"/>
        <w:jc w:val="both"/>
        <w:rPr>
          <w:sz w:val="26"/>
          <w:szCs w:val="26"/>
        </w:rPr>
      </w:pPr>
      <w:r w:rsidRPr="003F51E5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7E149B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Pr="007E149B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7E149B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7E149B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 xml:space="preserve">Глава </w:t>
      </w:r>
      <w:r w:rsidR="00722D66" w:rsidRPr="007E149B">
        <w:rPr>
          <w:rFonts w:ascii="Times New Roman" w:hAnsi="Times New Roman"/>
          <w:sz w:val="26"/>
          <w:szCs w:val="26"/>
        </w:rPr>
        <w:t>Россоше</w:t>
      </w:r>
      <w:r w:rsidR="00D0603C" w:rsidRPr="007E149B">
        <w:rPr>
          <w:rFonts w:ascii="Times New Roman" w:hAnsi="Times New Roman"/>
          <w:sz w:val="26"/>
          <w:szCs w:val="26"/>
        </w:rPr>
        <w:t>нск</w:t>
      </w:r>
      <w:r w:rsidR="004006E6" w:rsidRPr="007E149B">
        <w:rPr>
          <w:rFonts w:ascii="Times New Roman" w:hAnsi="Times New Roman"/>
          <w:sz w:val="26"/>
          <w:szCs w:val="26"/>
        </w:rPr>
        <w:t>ого</w:t>
      </w:r>
    </w:p>
    <w:p w:rsidR="008B6CC0" w:rsidRPr="007E149B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722D66" w:rsidRPr="007E149B">
        <w:rPr>
          <w:rFonts w:ascii="Times New Roman" w:hAnsi="Times New Roman"/>
          <w:sz w:val="26"/>
          <w:szCs w:val="26"/>
        </w:rPr>
        <w:t xml:space="preserve">             </w:t>
      </w:r>
      <w:r w:rsidRPr="007E149B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7E149B">
        <w:rPr>
          <w:rFonts w:ascii="Times New Roman" w:hAnsi="Times New Roman"/>
          <w:sz w:val="26"/>
          <w:szCs w:val="26"/>
        </w:rPr>
        <w:t xml:space="preserve">          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B6CC0" w:rsidRPr="007E149B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A85" w:rsidRDefault="00336A85">
      <w:r>
        <w:separator/>
      </w:r>
    </w:p>
  </w:endnote>
  <w:endnote w:type="continuationSeparator" w:id="1">
    <w:p w:rsidR="00336A85" w:rsidRDefault="00336A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A85" w:rsidRDefault="00336A85">
      <w:r>
        <w:separator/>
      </w:r>
    </w:p>
  </w:footnote>
  <w:footnote w:type="continuationSeparator" w:id="1">
    <w:p w:rsidR="00336A85" w:rsidRDefault="00336A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DE" w:rsidRPr="00772CDE" w:rsidRDefault="00772CDE" w:rsidP="00772CDE">
    <w:pPr>
      <w:pStyle w:val="a3"/>
      <w:jc w:val="center"/>
      <w:rPr>
        <w:b/>
      </w:rPr>
    </w:pPr>
    <w:r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1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3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4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53F5"/>
    <w:rsid w:val="00021143"/>
    <w:rsid w:val="000737E4"/>
    <w:rsid w:val="000A28BA"/>
    <w:rsid w:val="000B221C"/>
    <w:rsid w:val="000B57AC"/>
    <w:rsid w:val="000F3822"/>
    <w:rsid w:val="0011094C"/>
    <w:rsid w:val="0013105D"/>
    <w:rsid w:val="001405D2"/>
    <w:rsid w:val="001708FB"/>
    <w:rsid w:val="00196E01"/>
    <w:rsid w:val="001A65DD"/>
    <w:rsid w:val="00234FF4"/>
    <w:rsid w:val="00237855"/>
    <w:rsid w:val="00275413"/>
    <w:rsid w:val="002A7A51"/>
    <w:rsid w:val="002D4700"/>
    <w:rsid w:val="002D520D"/>
    <w:rsid w:val="00305866"/>
    <w:rsid w:val="00307E93"/>
    <w:rsid w:val="003139AC"/>
    <w:rsid w:val="00336A85"/>
    <w:rsid w:val="00336E7A"/>
    <w:rsid w:val="00357138"/>
    <w:rsid w:val="003759E5"/>
    <w:rsid w:val="00396B92"/>
    <w:rsid w:val="003A22EF"/>
    <w:rsid w:val="003B1A12"/>
    <w:rsid w:val="003B6D7D"/>
    <w:rsid w:val="003D0832"/>
    <w:rsid w:val="003D4018"/>
    <w:rsid w:val="003F51E5"/>
    <w:rsid w:val="004006E6"/>
    <w:rsid w:val="00407D09"/>
    <w:rsid w:val="0041791D"/>
    <w:rsid w:val="00435791"/>
    <w:rsid w:val="00446B13"/>
    <w:rsid w:val="00446D53"/>
    <w:rsid w:val="004661ED"/>
    <w:rsid w:val="004A6624"/>
    <w:rsid w:val="004B2A52"/>
    <w:rsid w:val="004B6288"/>
    <w:rsid w:val="004C3138"/>
    <w:rsid w:val="004F2D7F"/>
    <w:rsid w:val="00511A07"/>
    <w:rsid w:val="00516D14"/>
    <w:rsid w:val="00524BC7"/>
    <w:rsid w:val="005268B3"/>
    <w:rsid w:val="00530D12"/>
    <w:rsid w:val="00574457"/>
    <w:rsid w:val="00587327"/>
    <w:rsid w:val="00587E49"/>
    <w:rsid w:val="00590A73"/>
    <w:rsid w:val="00596223"/>
    <w:rsid w:val="005A040C"/>
    <w:rsid w:val="005A0F36"/>
    <w:rsid w:val="005E1590"/>
    <w:rsid w:val="0062548B"/>
    <w:rsid w:val="00627312"/>
    <w:rsid w:val="0063348F"/>
    <w:rsid w:val="00641986"/>
    <w:rsid w:val="0065125F"/>
    <w:rsid w:val="0065756B"/>
    <w:rsid w:val="006A174C"/>
    <w:rsid w:val="006A64BA"/>
    <w:rsid w:val="006D5A74"/>
    <w:rsid w:val="006E2E0B"/>
    <w:rsid w:val="006E438C"/>
    <w:rsid w:val="00700B1F"/>
    <w:rsid w:val="0070696C"/>
    <w:rsid w:val="00712E52"/>
    <w:rsid w:val="00722D66"/>
    <w:rsid w:val="00732AEC"/>
    <w:rsid w:val="00733FB7"/>
    <w:rsid w:val="00737BA2"/>
    <w:rsid w:val="00745CCC"/>
    <w:rsid w:val="00751B32"/>
    <w:rsid w:val="00772CDE"/>
    <w:rsid w:val="00782B7F"/>
    <w:rsid w:val="00782FA2"/>
    <w:rsid w:val="00786F51"/>
    <w:rsid w:val="007B1575"/>
    <w:rsid w:val="007B6A6D"/>
    <w:rsid w:val="007E149B"/>
    <w:rsid w:val="007F0029"/>
    <w:rsid w:val="00814C66"/>
    <w:rsid w:val="00822B9C"/>
    <w:rsid w:val="0082617C"/>
    <w:rsid w:val="00840F55"/>
    <w:rsid w:val="008527FA"/>
    <w:rsid w:val="00860805"/>
    <w:rsid w:val="00896610"/>
    <w:rsid w:val="008B5EB5"/>
    <w:rsid w:val="008B6CC0"/>
    <w:rsid w:val="008E57DC"/>
    <w:rsid w:val="0090564E"/>
    <w:rsid w:val="00943B91"/>
    <w:rsid w:val="00947BD9"/>
    <w:rsid w:val="00950D34"/>
    <w:rsid w:val="009714B4"/>
    <w:rsid w:val="009A5D2C"/>
    <w:rsid w:val="009B2F5E"/>
    <w:rsid w:val="009E307F"/>
    <w:rsid w:val="009F72C9"/>
    <w:rsid w:val="00A00B45"/>
    <w:rsid w:val="00A03440"/>
    <w:rsid w:val="00A0795B"/>
    <w:rsid w:val="00A71890"/>
    <w:rsid w:val="00A84DAD"/>
    <w:rsid w:val="00AA1C9D"/>
    <w:rsid w:val="00AB026E"/>
    <w:rsid w:val="00AB698A"/>
    <w:rsid w:val="00AD03A2"/>
    <w:rsid w:val="00AE1E0E"/>
    <w:rsid w:val="00B22D29"/>
    <w:rsid w:val="00B32577"/>
    <w:rsid w:val="00B364BC"/>
    <w:rsid w:val="00B42978"/>
    <w:rsid w:val="00B70D29"/>
    <w:rsid w:val="00B7122E"/>
    <w:rsid w:val="00B73CF4"/>
    <w:rsid w:val="00B85C95"/>
    <w:rsid w:val="00BB217B"/>
    <w:rsid w:val="00BB410E"/>
    <w:rsid w:val="00BD7BDC"/>
    <w:rsid w:val="00C03F83"/>
    <w:rsid w:val="00C20195"/>
    <w:rsid w:val="00C30E7C"/>
    <w:rsid w:val="00C348ED"/>
    <w:rsid w:val="00C41F5B"/>
    <w:rsid w:val="00C6665C"/>
    <w:rsid w:val="00C7685A"/>
    <w:rsid w:val="00C83F0C"/>
    <w:rsid w:val="00CA7E5D"/>
    <w:rsid w:val="00CE7280"/>
    <w:rsid w:val="00CF48C6"/>
    <w:rsid w:val="00CF5CF8"/>
    <w:rsid w:val="00D03166"/>
    <w:rsid w:val="00D0603C"/>
    <w:rsid w:val="00D20B46"/>
    <w:rsid w:val="00D318FB"/>
    <w:rsid w:val="00D44688"/>
    <w:rsid w:val="00D4694C"/>
    <w:rsid w:val="00D60F75"/>
    <w:rsid w:val="00D64BFF"/>
    <w:rsid w:val="00D759A4"/>
    <w:rsid w:val="00DC133B"/>
    <w:rsid w:val="00DC6E6C"/>
    <w:rsid w:val="00DE3AE8"/>
    <w:rsid w:val="00DE6624"/>
    <w:rsid w:val="00E13A22"/>
    <w:rsid w:val="00E3521D"/>
    <w:rsid w:val="00E4098D"/>
    <w:rsid w:val="00E64052"/>
    <w:rsid w:val="00E97FAA"/>
    <w:rsid w:val="00EB46ED"/>
    <w:rsid w:val="00EC0F42"/>
    <w:rsid w:val="00EC4E21"/>
    <w:rsid w:val="00F346F9"/>
    <w:rsid w:val="00F3729F"/>
    <w:rsid w:val="00F55C55"/>
    <w:rsid w:val="00F646B5"/>
    <w:rsid w:val="00F92D66"/>
    <w:rsid w:val="00FD7C1A"/>
    <w:rsid w:val="00FE08A2"/>
    <w:rsid w:val="00FE252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11</TotalTime>
  <Pages>2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2021-08-11T06:44:00Z</cp:lastPrinted>
  <dcterms:created xsi:type="dcterms:W3CDTF">2021-08-17T13:40:00Z</dcterms:created>
  <dcterms:modified xsi:type="dcterms:W3CDTF">2021-08-17T13:40:00Z</dcterms:modified>
</cp:coreProperties>
</file>