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2626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FE0829" w:rsidRDefault="00FE0829" w:rsidP="00FE0829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 от  </w:t>
      </w:r>
      <w:r w:rsidR="00E9279F">
        <w:rPr>
          <w:rFonts w:ascii="Times New Roman" w:hAnsi="Times New Roman"/>
          <w:b/>
          <w:bCs/>
          <w:kern w:val="32"/>
          <w:sz w:val="26"/>
          <w:szCs w:val="26"/>
        </w:rPr>
        <w:t>«__» _______</w:t>
      </w: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2021года  № </w:t>
      </w:r>
      <w:r w:rsidR="00E9279F">
        <w:rPr>
          <w:rFonts w:ascii="Times New Roman" w:hAnsi="Times New Roman"/>
          <w:b/>
          <w:bCs/>
          <w:kern w:val="32"/>
          <w:sz w:val="26"/>
          <w:szCs w:val="26"/>
        </w:rPr>
        <w:t>__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196E01" w:rsidRPr="007E149B" w:rsidRDefault="000737E4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7E149B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7E149B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 </w:t>
      </w:r>
    </w:p>
    <w:p w:rsidR="008527FA" w:rsidRPr="004B2A52" w:rsidRDefault="004B2A52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>
        <w:rPr>
          <w:rFonts w:ascii="Times New Roman" w:hAnsi="Times New Roman"/>
          <w:bCs/>
          <w:kern w:val="28"/>
          <w:sz w:val="26"/>
          <w:szCs w:val="26"/>
        </w:rPr>
        <w:t>п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остановление от 12.12.2016 №</w:t>
      </w:r>
      <w:r w:rsidR="003F51E5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6</w:t>
      </w:r>
      <w:r w:rsidR="00A71890">
        <w:rPr>
          <w:rFonts w:ascii="Times New Roman" w:hAnsi="Times New Roman"/>
          <w:bCs/>
          <w:kern w:val="28"/>
          <w:sz w:val="26"/>
          <w:szCs w:val="26"/>
        </w:rPr>
        <w:t>4</w:t>
      </w:r>
    </w:p>
    <w:p w:rsidR="00A71890" w:rsidRDefault="004B6288" w:rsidP="00A71890">
      <w:pPr>
        <w:pStyle w:val="af3"/>
        <w:ind w:firstLine="0"/>
        <w:jc w:val="left"/>
        <w:rPr>
          <w:sz w:val="26"/>
          <w:szCs w:val="26"/>
        </w:rPr>
      </w:pPr>
      <w:r w:rsidRPr="004B2A52">
        <w:rPr>
          <w:bCs/>
          <w:kern w:val="28"/>
          <w:sz w:val="26"/>
          <w:szCs w:val="26"/>
        </w:rPr>
        <w:t>«</w:t>
      </w:r>
      <w:r w:rsidR="00A71890" w:rsidRPr="009F3E30">
        <w:rPr>
          <w:sz w:val="26"/>
          <w:szCs w:val="26"/>
        </w:rPr>
        <w:t xml:space="preserve">Об утверждении административного </w:t>
      </w:r>
    </w:p>
    <w:p w:rsidR="00A71890" w:rsidRDefault="00A71890" w:rsidP="00A71890">
      <w:pPr>
        <w:pStyle w:val="af3"/>
        <w:ind w:firstLine="0"/>
        <w:jc w:val="left"/>
        <w:rPr>
          <w:sz w:val="26"/>
          <w:szCs w:val="26"/>
        </w:rPr>
      </w:pPr>
      <w:r w:rsidRPr="009F3E30">
        <w:rPr>
          <w:sz w:val="26"/>
          <w:szCs w:val="26"/>
        </w:rPr>
        <w:t xml:space="preserve">регламента по предоставлению </w:t>
      </w:r>
    </w:p>
    <w:p w:rsidR="00A71890" w:rsidRDefault="00A71890" w:rsidP="00A71890">
      <w:pPr>
        <w:pStyle w:val="af3"/>
        <w:ind w:firstLine="0"/>
        <w:jc w:val="left"/>
        <w:rPr>
          <w:sz w:val="26"/>
          <w:szCs w:val="26"/>
        </w:rPr>
      </w:pPr>
      <w:r w:rsidRPr="009F3E30">
        <w:rPr>
          <w:sz w:val="26"/>
          <w:szCs w:val="26"/>
        </w:rPr>
        <w:t xml:space="preserve">муниципальной услуги «Включение в </w:t>
      </w:r>
    </w:p>
    <w:p w:rsidR="00A71890" w:rsidRDefault="00A71890" w:rsidP="00A71890">
      <w:pPr>
        <w:pStyle w:val="af3"/>
        <w:ind w:firstLine="0"/>
        <w:jc w:val="left"/>
        <w:rPr>
          <w:sz w:val="26"/>
          <w:szCs w:val="26"/>
        </w:rPr>
      </w:pPr>
      <w:r w:rsidRPr="009F3E30">
        <w:rPr>
          <w:sz w:val="26"/>
          <w:szCs w:val="26"/>
        </w:rPr>
        <w:t xml:space="preserve">реестр многодетных граждан, имеющих </w:t>
      </w:r>
    </w:p>
    <w:p w:rsidR="00A71890" w:rsidRDefault="00A71890" w:rsidP="00A71890">
      <w:pPr>
        <w:pStyle w:val="af3"/>
        <w:ind w:firstLine="0"/>
        <w:jc w:val="left"/>
        <w:rPr>
          <w:sz w:val="26"/>
          <w:szCs w:val="26"/>
        </w:rPr>
      </w:pPr>
      <w:r w:rsidRPr="009F3E30">
        <w:rPr>
          <w:sz w:val="26"/>
          <w:szCs w:val="26"/>
        </w:rPr>
        <w:t xml:space="preserve">право на бесплатное предоставление </w:t>
      </w:r>
    </w:p>
    <w:p w:rsidR="00D60F75" w:rsidRPr="00E4474D" w:rsidRDefault="00A71890" w:rsidP="00A71890">
      <w:pPr>
        <w:pStyle w:val="af3"/>
        <w:ind w:firstLine="0"/>
        <w:jc w:val="left"/>
        <w:rPr>
          <w:sz w:val="26"/>
          <w:szCs w:val="26"/>
        </w:rPr>
      </w:pPr>
      <w:r w:rsidRPr="009F3E30">
        <w:rPr>
          <w:sz w:val="26"/>
          <w:szCs w:val="26"/>
        </w:rPr>
        <w:t>земельных участков»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7E149B" w:rsidRDefault="00A71890" w:rsidP="00587327">
      <w:pPr>
        <w:pStyle w:val="af3"/>
        <w:ind w:firstLine="0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      </w:t>
      </w:r>
      <w:r w:rsidR="003A22EF" w:rsidRPr="007E149B">
        <w:rPr>
          <w:bCs/>
          <w:sz w:val="26"/>
          <w:szCs w:val="26"/>
        </w:rPr>
        <w:t>Руководствуясь</w:t>
      </w:r>
      <w:r w:rsidR="009B2F5E" w:rsidRPr="007E149B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30.12.2020 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509-ФЗ,</w:t>
      </w:r>
      <w:r w:rsidR="003F51E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27.07.2010 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210-ФЗ «Об организации предоставления государственных и муниципальных услуг»</w:t>
      </w:r>
      <w:r w:rsidR="00446B13" w:rsidRPr="007E149B">
        <w:rPr>
          <w:sz w:val="26"/>
          <w:szCs w:val="26"/>
        </w:rPr>
        <w:t>,</w:t>
      </w:r>
      <w:r w:rsidR="009B2F5E" w:rsidRPr="007E149B">
        <w:rPr>
          <w:sz w:val="26"/>
          <w:szCs w:val="26"/>
        </w:rPr>
        <w:t xml:space="preserve"> рассмотрев пр</w:t>
      </w:r>
      <w:r w:rsidR="004B2A52">
        <w:rPr>
          <w:sz w:val="26"/>
          <w:szCs w:val="26"/>
        </w:rPr>
        <w:t>отест</w:t>
      </w:r>
      <w:r w:rsidR="009B2F5E" w:rsidRPr="007E149B">
        <w:rPr>
          <w:sz w:val="26"/>
          <w:szCs w:val="26"/>
        </w:rPr>
        <w:t xml:space="preserve"> </w:t>
      </w:r>
      <w:r w:rsidR="00AB026E" w:rsidRPr="007E149B">
        <w:rPr>
          <w:sz w:val="26"/>
          <w:szCs w:val="26"/>
        </w:rPr>
        <w:t xml:space="preserve">Новодеревеньковской межрайонной </w:t>
      </w:r>
      <w:r w:rsidR="009B2F5E" w:rsidRPr="007E149B">
        <w:rPr>
          <w:sz w:val="26"/>
          <w:szCs w:val="26"/>
        </w:rPr>
        <w:t xml:space="preserve">прокуратуры </w:t>
      </w:r>
      <w:r w:rsidR="004B2A52">
        <w:rPr>
          <w:sz w:val="26"/>
          <w:szCs w:val="26"/>
        </w:rPr>
        <w:t>на постановление администрации Россошенского сельского поселения от 12.12.2016 №</w:t>
      </w:r>
      <w:r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6</w:t>
      </w:r>
      <w:r>
        <w:rPr>
          <w:sz w:val="26"/>
          <w:szCs w:val="26"/>
        </w:rPr>
        <w:t>4</w:t>
      </w:r>
      <w:r w:rsidR="009B2F5E" w:rsidRPr="007E149B">
        <w:rPr>
          <w:sz w:val="26"/>
          <w:szCs w:val="26"/>
        </w:rPr>
        <w:t xml:space="preserve"> </w:t>
      </w:r>
      <w:r w:rsidR="004B2A52" w:rsidRPr="004B2A52">
        <w:rPr>
          <w:bCs/>
          <w:kern w:val="28"/>
          <w:sz w:val="26"/>
          <w:szCs w:val="26"/>
        </w:rPr>
        <w:t>«</w:t>
      </w:r>
      <w:r w:rsidRPr="009F3E30">
        <w:rPr>
          <w:sz w:val="26"/>
          <w:szCs w:val="26"/>
        </w:rPr>
        <w:t>Об утверждении административного регламента по предоставлению муниципальной услуги «Включение в реестр многодетных граждан, имеющих право на бесплатное предоставление земельных участков»</w:t>
      </w:r>
      <w:r>
        <w:rPr>
          <w:sz w:val="26"/>
          <w:szCs w:val="26"/>
        </w:rPr>
        <w:t xml:space="preserve"> </w:t>
      </w:r>
      <w:r w:rsidR="00F646B5">
        <w:rPr>
          <w:sz w:val="26"/>
          <w:szCs w:val="26"/>
        </w:rPr>
        <w:t>№ 14</w:t>
      </w:r>
      <w:r w:rsidR="0082617C" w:rsidRPr="007E149B">
        <w:rPr>
          <w:sz w:val="26"/>
          <w:szCs w:val="26"/>
        </w:rPr>
        <w:t>-202</w:t>
      </w:r>
      <w:r w:rsidR="00F646B5">
        <w:rPr>
          <w:sz w:val="26"/>
          <w:szCs w:val="26"/>
        </w:rPr>
        <w:t>1</w:t>
      </w:r>
      <w:r w:rsidR="0082617C" w:rsidRPr="007E149B">
        <w:rPr>
          <w:sz w:val="26"/>
          <w:szCs w:val="26"/>
        </w:rPr>
        <w:t xml:space="preserve"> от 30</w:t>
      </w:r>
      <w:r w:rsidR="00AB026E" w:rsidRPr="007E149B">
        <w:rPr>
          <w:sz w:val="26"/>
          <w:szCs w:val="26"/>
        </w:rPr>
        <w:t>.0</w:t>
      </w:r>
      <w:r w:rsidR="00F646B5">
        <w:rPr>
          <w:sz w:val="26"/>
          <w:szCs w:val="26"/>
        </w:rPr>
        <w:t>6</w:t>
      </w:r>
      <w:r w:rsidR="00AB026E" w:rsidRPr="007E149B">
        <w:rPr>
          <w:sz w:val="26"/>
          <w:szCs w:val="26"/>
        </w:rPr>
        <w:t>.202</w:t>
      </w:r>
      <w:r w:rsidR="00F646B5">
        <w:rPr>
          <w:sz w:val="26"/>
          <w:szCs w:val="26"/>
        </w:rPr>
        <w:t>1</w:t>
      </w:r>
      <w:r w:rsidR="00AB026E" w:rsidRPr="007E149B">
        <w:rPr>
          <w:sz w:val="26"/>
          <w:szCs w:val="26"/>
        </w:rPr>
        <w:t xml:space="preserve"> года</w:t>
      </w:r>
      <w:r w:rsidR="00AB026E" w:rsidRPr="007E149B">
        <w:rPr>
          <w:rFonts w:ascii="yandex-sans" w:hAnsi="yandex-sans"/>
          <w:sz w:val="26"/>
          <w:szCs w:val="26"/>
        </w:rPr>
        <w:t>,</w:t>
      </w:r>
      <w:r w:rsidR="00AB026E" w:rsidRPr="007E149B">
        <w:rPr>
          <w:sz w:val="26"/>
          <w:szCs w:val="26"/>
        </w:rPr>
        <w:t xml:space="preserve"> </w:t>
      </w:r>
      <w:r w:rsidR="008527FA" w:rsidRPr="007E149B">
        <w:rPr>
          <w:sz w:val="26"/>
          <w:szCs w:val="26"/>
        </w:rPr>
        <w:t xml:space="preserve">администрация Россошенского сельского поселения </w:t>
      </w:r>
      <w:r w:rsidR="00446B13" w:rsidRPr="007E149B">
        <w:rPr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816E88" w:rsidP="00A71890">
      <w:pPr>
        <w:pStyle w:val="af3"/>
        <w:ind w:firstLine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896610" w:rsidRPr="007E149B">
        <w:rPr>
          <w:sz w:val="26"/>
          <w:szCs w:val="26"/>
        </w:rPr>
        <w:t xml:space="preserve">1. </w:t>
      </w:r>
      <w:r w:rsidR="00AB026E" w:rsidRPr="007E149B">
        <w:rPr>
          <w:sz w:val="26"/>
          <w:szCs w:val="26"/>
        </w:rPr>
        <w:t>Внести изменения и дополнения в</w:t>
      </w:r>
      <w:r w:rsidR="000737E4" w:rsidRPr="007E149B">
        <w:rPr>
          <w:sz w:val="26"/>
          <w:szCs w:val="26"/>
        </w:rPr>
        <w:t xml:space="preserve"> </w:t>
      </w:r>
      <w:r w:rsidR="00F3729F">
        <w:rPr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color w:val="000000" w:themeColor="text1"/>
          <w:sz w:val="26"/>
          <w:szCs w:val="26"/>
        </w:rPr>
        <w:t>муниципальной услуги «</w:t>
      </w:r>
      <w:r w:rsidR="00A71890" w:rsidRPr="009F3E30">
        <w:rPr>
          <w:sz w:val="26"/>
          <w:szCs w:val="26"/>
        </w:rPr>
        <w:t>Включение в реестр многодетных граждан, имеющих право на бесплатное предоставление земельных участков</w:t>
      </w:r>
      <w:r w:rsidR="00587327" w:rsidRPr="00E4474D">
        <w:rPr>
          <w:sz w:val="26"/>
          <w:szCs w:val="26"/>
        </w:rPr>
        <w:t>»</w:t>
      </w:r>
      <w:r w:rsidR="007E149B" w:rsidRPr="00237855">
        <w:rPr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№ 6</w:t>
      </w:r>
      <w:r w:rsidR="00A71890">
        <w:rPr>
          <w:bCs/>
          <w:color w:val="000000" w:themeColor="text1"/>
          <w:kern w:val="28"/>
          <w:sz w:val="26"/>
          <w:szCs w:val="26"/>
        </w:rPr>
        <w:t>4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(далее –</w:t>
      </w:r>
      <w:r w:rsidR="00587327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административный регламент)</w:t>
      </w:r>
      <w:r w:rsidR="00AB026E" w:rsidRPr="00237855">
        <w:rPr>
          <w:color w:val="000000" w:themeColor="text1"/>
          <w:sz w:val="26"/>
          <w:szCs w:val="26"/>
        </w:rPr>
        <w:t>:</w:t>
      </w:r>
      <w:r w:rsidR="000737E4" w:rsidRPr="00237855">
        <w:rPr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816E88" w:rsidP="00587327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</w:t>
      </w:r>
      <w:r w:rsidR="00014ED5">
        <w:rPr>
          <w:color w:val="000000" w:themeColor="text1"/>
          <w:sz w:val="26"/>
          <w:szCs w:val="26"/>
        </w:rPr>
        <w:t>р</w:t>
      </w:r>
      <w:r w:rsidR="00700B1F" w:rsidRPr="00237855">
        <w:rPr>
          <w:color w:val="000000" w:themeColor="text1"/>
          <w:sz w:val="26"/>
          <w:szCs w:val="26"/>
        </w:rPr>
        <w:t>аздел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E9279F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пунктом 2.</w:t>
      </w:r>
      <w:r w:rsidR="00014ED5">
        <w:rPr>
          <w:color w:val="000000" w:themeColor="text1"/>
          <w:sz w:val="26"/>
          <w:szCs w:val="26"/>
        </w:rPr>
        <w:t>14</w:t>
      </w:r>
      <w:r w:rsidR="00700B1F" w:rsidRPr="00237855">
        <w:rPr>
          <w:color w:val="000000" w:themeColor="text1"/>
          <w:sz w:val="26"/>
          <w:szCs w:val="26"/>
        </w:rPr>
        <w:t xml:space="preserve"> следующего содержания:</w:t>
      </w:r>
    </w:p>
    <w:p w:rsidR="00014ED5" w:rsidRPr="00014ED5" w:rsidRDefault="00E9279F" w:rsidP="00014ED5">
      <w:pPr>
        <w:autoSpaceDE w:val="0"/>
        <w:autoSpaceDN w:val="0"/>
        <w:adjustRightInd w:val="0"/>
        <w:spacing w:line="240" w:lineRule="atLeast"/>
        <w:ind w:firstLine="43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«</w:t>
      </w:r>
      <w:r w:rsidR="00014ED5" w:rsidRPr="00014ED5">
        <w:rPr>
          <w:rFonts w:ascii="Times New Roman" w:hAnsi="Times New Roman"/>
          <w:color w:val="000000" w:themeColor="text1"/>
          <w:sz w:val="26"/>
          <w:szCs w:val="26"/>
        </w:rPr>
        <w:t xml:space="preserve">2.14. </w:t>
      </w:r>
      <w:r w:rsidR="00014ED5" w:rsidRPr="00014ED5">
        <w:rPr>
          <w:rFonts w:ascii="Times New Roman" w:hAnsi="Times New Roman"/>
          <w:sz w:val="26"/>
          <w:szCs w:val="26"/>
        </w:rPr>
        <w:t>Оказание муниципальной услуги в упреждающем (проактивном) режиме.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014ED5">
        <w:rPr>
          <w:sz w:val="26"/>
          <w:szCs w:val="26"/>
        </w:rPr>
        <w:t>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014ED5">
        <w:rPr>
          <w:sz w:val="26"/>
          <w:szCs w:val="26"/>
        </w:rPr>
        <w:t xml:space="preserve">   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014ED5">
        <w:rPr>
          <w:sz w:val="26"/>
          <w:szCs w:val="26"/>
        </w:rPr>
        <w:lastRenderedPageBreak/>
        <w:t xml:space="preserve">   В заявлении об оказании данной услуги в упреждающем (проактивном) порядке заявителем указываются следующие данные: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00000" w:themeColor="text1"/>
          <w:sz w:val="26"/>
          <w:szCs w:val="26"/>
        </w:rPr>
      </w:pPr>
      <w:r w:rsidRPr="00014ED5">
        <w:rPr>
          <w:sz w:val="26"/>
          <w:szCs w:val="26"/>
        </w:rPr>
        <w:t xml:space="preserve">- ФИО заявителя (фирменное наименование - для юридического лица), его </w:t>
      </w:r>
      <w:r w:rsidRPr="00014ED5">
        <w:rPr>
          <w:color w:val="000000" w:themeColor="text1"/>
          <w:sz w:val="26"/>
          <w:szCs w:val="26"/>
        </w:rPr>
        <w:t>уполномоченного представителя;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014ED5">
        <w:rPr>
          <w:color w:val="000000" w:themeColor="text1"/>
          <w:sz w:val="26"/>
          <w:szCs w:val="26"/>
        </w:rPr>
        <w:t>- контактные данные заявителя;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014ED5">
        <w:rPr>
          <w:color w:val="000000" w:themeColor="text1"/>
          <w:sz w:val="26"/>
          <w:szCs w:val="26"/>
        </w:rPr>
        <w:t>- адрес проживания (местонахождения);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014ED5">
        <w:rPr>
          <w:color w:val="000000" w:themeColor="text1"/>
          <w:sz w:val="26"/>
          <w:szCs w:val="26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014ED5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014ED5">
        <w:rPr>
          <w:color w:val="000000" w:themeColor="text1"/>
          <w:sz w:val="26"/>
          <w:szCs w:val="26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014ED5" w:rsidRDefault="00014ED5" w:rsidP="00014ED5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014ED5">
        <w:rPr>
          <w:color w:val="000000" w:themeColor="text1"/>
          <w:sz w:val="26"/>
          <w:szCs w:val="26"/>
        </w:rPr>
        <w:t xml:space="preserve">2) администрация сельского поселения вправе проводить мероприятия по подготовке результатов предоставления муниципальных услуг, </w:t>
      </w:r>
      <w:r w:rsidRPr="00014ED5">
        <w:rPr>
          <w:color w:val="000000" w:themeColor="text1"/>
          <w:sz w:val="26"/>
          <w:szCs w:val="26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014ED5">
        <w:rPr>
          <w:color w:val="000000" w:themeColor="text1"/>
          <w:sz w:val="26"/>
          <w:szCs w:val="26"/>
        </w:rPr>
        <w:t>лиц, указанных в п.1.2. настоящего регламента, без их предварительного обращения в администрацию Россошенского сельского поселения</w:t>
      </w:r>
      <w:r w:rsidRPr="00014ED5">
        <w:rPr>
          <w:color w:val="000000" w:themeColor="text1"/>
          <w:sz w:val="26"/>
          <w:szCs w:val="26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</w:t>
      </w:r>
      <w:r w:rsidR="00700B1F" w:rsidRPr="00014ED5">
        <w:rPr>
          <w:color w:val="000000" w:themeColor="text1"/>
          <w:sz w:val="26"/>
          <w:szCs w:val="26"/>
        </w:rPr>
        <w:t>.»</w:t>
      </w:r>
    </w:p>
    <w:p w:rsidR="003F51E5" w:rsidRPr="00014ED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FE0829">
      <w:pPr>
        <w:pStyle w:val="af4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FE0829">
      <w:pPr>
        <w:pStyle w:val="af4"/>
        <w:numPr>
          <w:ilvl w:val="0"/>
          <w:numId w:val="7"/>
        </w:numPr>
        <w:tabs>
          <w:tab w:val="left" w:pos="1134"/>
        </w:tabs>
        <w:ind w:firstLine="177"/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25B" w:rsidRDefault="0099225B">
      <w:r>
        <w:separator/>
      </w:r>
    </w:p>
  </w:endnote>
  <w:endnote w:type="continuationSeparator" w:id="1">
    <w:p w:rsidR="0099225B" w:rsidRDefault="00992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25B" w:rsidRDefault="0099225B">
      <w:r>
        <w:separator/>
      </w:r>
    </w:p>
  </w:footnote>
  <w:footnote w:type="continuationSeparator" w:id="1">
    <w:p w:rsidR="0099225B" w:rsidRDefault="00992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79F" w:rsidRPr="00E9279F" w:rsidRDefault="00E9279F" w:rsidP="00E9279F">
    <w:pPr>
      <w:pStyle w:val="a3"/>
      <w:jc w:val="center"/>
      <w:rPr>
        <w:b/>
      </w:rPr>
    </w:pPr>
    <w:r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4ED5"/>
    <w:rsid w:val="000153F5"/>
    <w:rsid w:val="00021143"/>
    <w:rsid w:val="000737E4"/>
    <w:rsid w:val="000A28BA"/>
    <w:rsid w:val="000B221C"/>
    <w:rsid w:val="000B57AC"/>
    <w:rsid w:val="000F3822"/>
    <w:rsid w:val="0011094C"/>
    <w:rsid w:val="0013105D"/>
    <w:rsid w:val="001405D2"/>
    <w:rsid w:val="001708FB"/>
    <w:rsid w:val="00193839"/>
    <w:rsid w:val="00196E01"/>
    <w:rsid w:val="001A65DD"/>
    <w:rsid w:val="001D74C2"/>
    <w:rsid w:val="00237855"/>
    <w:rsid w:val="00271AAA"/>
    <w:rsid w:val="00275413"/>
    <w:rsid w:val="002A7A51"/>
    <w:rsid w:val="002D4700"/>
    <w:rsid w:val="002D520D"/>
    <w:rsid w:val="00307E93"/>
    <w:rsid w:val="003139AC"/>
    <w:rsid w:val="00357138"/>
    <w:rsid w:val="003759E5"/>
    <w:rsid w:val="00396B92"/>
    <w:rsid w:val="003A22EF"/>
    <w:rsid w:val="003B1A12"/>
    <w:rsid w:val="003B6D7D"/>
    <w:rsid w:val="003D0832"/>
    <w:rsid w:val="003D4018"/>
    <w:rsid w:val="003F51E5"/>
    <w:rsid w:val="004006E6"/>
    <w:rsid w:val="00407D09"/>
    <w:rsid w:val="0041791D"/>
    <w:rsid w:val="00435791"/>
    <w:rsid w:val="00446B13"/>
    <w:rsid w:val="00446D53"/>
    <w:rsid w:val="004A6624"/>
    <w:rsid w:val="004B2A52"/>
    <w:rsid w:val="004B6288"/>
    <w:rsid w:val="004C3138"/>
    <w:rsid w:val="004F2D7F"/>
    <w:rsid w:val="00511A07"/>
    <w:rsid w:val="00516D14"/>
    <w:rsid w:val="00524BC7"/>
    <w:rsid w:val="005268B3"/>
    <w:rsid w:val="00530D12"/>
    <w:rsid w:val="00536B4A"/>
    <w:rsid w:val="005555F6"/>
    <w:rsid w:val="00587327"/>
    <w:rsid w:val="00587E49"/>
    <w:rsid w:val="00596223"/>
    <w:rsid w:val="005A040C"/>
    <w:rsid w:val="005A0F36"/>
    <w:rsid w:val="0062548B"/>
    <w:rsid w:val="00627312"/>
    <w:rsid w:val="00627A8D"/>
    <w:rsid w:val="0063348F"/>
    <w:rsid w:val="00641986"/>
    <w:rsid w:val="0065125F"/>
    <w:rsid w:val="0065504A"/>
    <w:rsid w:val="0065756B"/>
    <w:rsid w:val="006A174C"/>
    <w:rsid w:val="006A64BA"/>
    <w:rsid w:val="006D5A74"/>
    <w:rsid w:val="006E2E0B"/>
    <w:rsid w:val="00700B1F"/>
    <w:rsid w:val="0070696C"/>
    <w:rsid w:val="00712E52"/>
    <w:rsid w:val="00722D66"/>
    <w:rsid w:val="00732AEC"/>
    <w:rsid w:val="00733FB7"/>
    <w:rsid w:val="00737BA2"/>
    <w:rsid w:val="00751B32"/>
    <w:rsid w:val="00782B7F"/>
    <w:rsid w:val="00782FA2"/>
    <w:rsid w:val="00786F51"/>
    <w:rsid w:val="007B1575"/>
    <w:rsid w:val="007B6A6D"/>
    <w:rsid w:val="007E149B"/>
    <w:rsid w:val="007F0029"/>
    <w:rsid w:val="00814C66"/>
    <w:rsid w:val="00816E88"/>
    <w:rsid w:val="00822B9C"/>
    <w:rsid w:val="0082617C"/>
    <w:rsid w:val="00830047"/>
    <w:rsid w:val="00840F55"/>
    <w:rsid w:val="008527FA"/>
    <w:rsid w:val="00860805"/>
    <w:rsid w:val="00896610"/>
    <w:rsid w:val="008B5EB5"/>
    <w:rsid w:val="008B6CC0"/>
    <w:rsid w:val="008C4033"/>
    <w:rsid w:val="008E57DC"/>
    <w:rsid w:val="00947BD9"/>
    <w:rsid w:val="00950D34"/>
    <w:rsid w:val="009714B4"/>
    <w:rsid w:val="0099225B"/>
    <w:rsid w:val="009A5A7F"/>
    <w:rsid w:val="009A5D2C"/>
    <w:rsid w:val="009B0345"/>
    <w:rsid w:val="009B2F5E"/>
    <w:rsid w:val="009E307F"/>
    <w:rsid w:val="009E6D66"/>
    <w:rsid w:val="009F5C15"/>
    <w:rsid w:val="009F72C9"/>
    <w:rsid w:val="00A00B45"/>
    <w:rsid w:val="00A0795B"/>
    <w:rsid w:val="00A71890"/>
    <w:rsid w:val="00A73CBF"/>
    <w:rsid w:val="00A84DAD"/>
    <w:rsid w:val="00AA1C9D"/>
    <w:rsid w:val="00AB026E"/>
    <w:rsid w:val="00AB698A"/>
    <w:rsid w:val="00AD03A2"/>
    <w:rsid w:val="00B22D29"/>
    <w:rsid w:val="00B32577"/>
    <w:rsid w:val="00B364BC"/>
    <w:rsid w:val="00B42978"/>
    <w:rsid w:val="00B7122E"/>
    <w:rsid w:val="00B73CF4"/>
    <w:rsid w:val="00B85C95"/>
    <w:rsid w:val="00BB217B"/>
    <w:rsid w:val="00BD7BDC"/>
    <w:rsid w:val="00BF14EC"/>
    <w:rsid w:val="00C03F83"/>
    <w:rsid w:val="00C30E7C"/>
    <w:rsid w:val="00C348ED"/>
    <w:rsid w:val="00C41F5B"/>
    <w:rsid w:val="00C6665C"/>
    <w:rsid w:val="00C7685A"/>
    <w:rsid w:val="00C83F0C"/>
    <w:rsid w:val="00CE7280"/>
    <w:rsid w:val="00CF48C6"/>
    <w:rsid w:val="00CF5CF8"/>
    <w:rsid w:val="00D03166"/>
    <w:rsid w:val="00D0603C"/>
    <w:rsid w:val="00D1769C"/>
    <w:rsid w:val="00D318FB"/>
    <w:rsid w:val="00D44688"/>
    <w:rsid w:val="00D4694C"/>
    <w:rsid w:val="00D60F75"/>
    <w:rsid w:val="00D64BFF"/>
    <w:rsid w:val="00D759A4"/>
    <w:rsid w:val="00DC6E6C"/>
    <w:rsid w:val="00DE3AE8"/>
    <w:rsid w:val="00E00AB3"/>
    <w:rsid w:val="00E13A22"/>
    <w:rsid w:val="00E3521D"/>
    <w:rsid w:val="00E4098D"/>
    <w:rsid w:val="00E64052"/>
    <w:rsid w:val="00E9279F"/>
    <w:rsid w:val="00E97FAA"/>
    <w:rsid w:val="00EB46ED"/>
    <w:rsid w:val="00EC0F42"/>
    <w:rsid w:val="00EC4E21"/>
    <w:rsid w:val="00ED7198"/>
    <w:rsid w:val="00F244A1"/>
    <w:rsid w:val="00F346F9"/>
    <w:rsid w:val="00F3729F"/>
    <w:rsid w:val="00F40311"/>
    <w:rsid w:val="00F55C55"/>
    <w:rsid w:val="00F646B5"/>
    <w:rsid w:val="00F654F1"/>
    <w:rsid w:val="00F92D66"/>
    <w:rsid w:val="00FD7C1A"/>
    <w:rsid w:val="00FE0829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2021-08-11T06:41:00Z</cp:lastPrinted>
  <dcterms:created xsi:type="dcterms:W3CDTF">2021-08-17T13:24:00Z</dcterms:created>
  <dcterms:modified xsi:type="dcterms:W3CDTF">2021-08-17T13:24:00Z</dcterms:modified>
</cp:coreProperties>
</file>