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22424" w14:textId="77777777" w:rsidR="00841D09" w:rsidRPr="00841D09" w:rsidRDefault="00841D09" w:rsidP="00841D09">
      <w:pPr>
        <w:ind w:firstLine="709"/>
        <w:jc w:val="center"/>
        <w:rPr>
          <w:rFonts w:cs="Arial"/>
        </w:rPr>
      </w:pPr>
      <w:bookmarkStart w:id="0" w:name="_Hlk77326723"/>
      <w:r w:rsidRPr="00841D09">
        <w:rPr>
          <w:rFonts w:cs="Arial"/>
          <w:noProof/>
        </w:rPr>
        <w:drawing>
          <wp:inline distT="0" distB="0" distL="0" distR="0" wp14:anchorId="60435B37" wp14:editId="130F3C2D">
            <wp:extent cx="389890" cy="3765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890" cy="376555"/>
                    </a:xfrm>
                    <a:prstGeom prst="rect">
                      <a:avLst/>
                    </a:prstGeom>
                    <a:noFill/>
                    <a:ln>
                      <a:noFill/>
                    </a:ln>
                  </pic:spPr>
                </pic:pic>
              </a:graphicData>
            </a:graphic>
          </wp:inline>
        </w:drawing>
      </w:r>
    </w:p>
    <w:p w14:paraId="3D3134CC" w14:textId="77777777" w:rsidR="00841D09" w:rsidRPr="00841D09" w:rsidRDefault="00841D09" w:rsidP="00841D09">
      <w:pPr>
        <w:widowControl w:val="0"/>
        <w:autoSpaceDE w:val="0"/>
        <w:autoSpaceDN w:val="0"/>
        <w:adjustRightInd w:val="0"/>
        <w:ind w:firstLine="709"/>
        <w:jc w:val="center"/>
        <w:rPr>
          <w:rFonts w:cs="Arial"/>
        </w:rPr>
      </w:pPr>
      <w:r w:rsidRPr="00841D09">
        <w:rPr>
          <w:rFonts w:cs="Arial"/>
        </w:rPr>
        <w:t>АДМИНИСТРАЦИЯ НИЖНЕВЕДУГСКОГО СЕЛЬСКОГО ПОСЕЛЕНИЯ СЕМИЛУКСКОГО МУНИЦИПАЛЬНОГО РАЙОНА</w:t>
      </w:r>
    </w:p>
    <w:p w14:paraId="23C34709" w14:textId="77777777" w:rsidR="00841D09" w:rsidRPr="00841D09" w:rsidRDefault="00841D09" w:rsidP="00841D09">
      <w:pPr>
        <w:widowControl w:val="0"/>
        <w:autoSpaceDE w:val="0"/>
        <w:autoSpaceDN w:val="0"/>
        <w:adjustRightInd w:val="0"/>
        <w:ind w:firstLine="709"/>
        <w:jc w:val="center"/>
        <w:rPr>
          <w:rFonts w:cs="Arial"/>
        </w:rPr>
      </w:pPr>
      <w:r w:rsidRPr="00841D09">
        <w:rPr>
          <w:rFonts w:cs="Arial"/>
        </w:rPr>
        <w:t>ВОРОНЕЖСКОЙ ОБЛАСТИ</w:t>
      </w:r>
    </w:p>
    <w:p w14:paraId="1588DE58" w14:textId="77777777" w:rsidR="00841D09" w:rsidRPr="00841D09" w:rsidRDefault="00841D09" w:rsidP="00841D09">
      <w:pPr>
        <w:widowControl w:val="0"/>
        <w:autoSpaceDE w:val="0"/>
        <w:autoSpaceDN w:val="0"/>
        <w:adjustRightInd w:val="0"/>
        <w:ind w:firstLine="709"/>
        <w:jc w:val="center"/>
        <w:rPr>
          <w:rFonts w:cs="Arial"/>
        </w:rPr>
      </w:pPr>
      <w:r w:rsidRPr="00841D09">
        <w:rPr>
          <w:rFonts w:cs="Arial"/>
        </w:rPr>
        <w:t>___________________________________________________________</w:t>
      </w:r>
    </w:p>
    <w:p w14:paraId="3EC680AE" w14:textId="77777777" w:rsidR="00841D09" w:rsidRPr="00841D09" w:rsidRDefault="00841D09" w:rsidP="00841D09">
      <w:pPr>
        <w:widowControl w:val="0"/>
        <w:autoSpaceDE w:val="0"/>
        <w:autoSpaceDN w:val="0"/>
        <w:adjustRightInd w:val="0"/>
        <w:ind w:firstLine="709"/>
        <w:jc w:val="center"/>
        <w:rPr>
          <w:rFonts w:cs="Arial"/>
        </w:rPr>
      </w:pPr>
      <w:r w:rsidRPr="00841D09">
        <w:rPr>
          <w:rFonts w:cs="Arial"/>
        </w:rPr>
        <w:t>ул. Ленина, 37, с.Нижняя Ведуга, 396910</w:t>
      </w:r>
      <w:bookmarkEnd w:id="0"/>
    </w:p>
    <w:p w14:paraId="170694D8" w14:textId="568AA107" w:rsidR="0039494E" w:rsidRPr="00841D09" w:rsidRDefault="0039494E" w:rsidP="00841D09">
      <w:pPr>
        <w:ind w:firstLine="709"/>
        <w:jc w:val="center"/>
        <w:rPr>
          <w:rFonts w:cs="Arial"/>
          <w:spacing w:val="-10"/>
          <w:kern w:val="28"/>
          <w:lang w:eastAsia="en-US"/>
        </w:rPr>
      </w:pPr>
    </w:p>
    <w:p w14:paraId="7288CF6C" w14:textId="77777777" w:rsidR="00825D37" w:rsidRPr="00841D09" w:rsidRDefault="00825D37" w:rsidP="00841D09">
      <w:pPr>
        <w:ind w:firstLine="709"/>
        <w:jc w:val="center"/>
        <w:rPr>
          <w:rFonts w:cs="Arial"/>
        </w:rPr>
      </w:pPr>
    </w:p>
    <w:p w14:paraId="058A61D7" w14:textId="19372E6C" w:rsidR="00825D37" w:rsidRPr="00841D09" w:rsidRDefault="00825D37" w:rsidP="00841D09">
      <w:pPr>
        <w:ind w:firstLine="709"/>
        <w:jc w:val="center"/>
        <w:rPr>
          <w:rFonts w:cs="Arial"/>
        </w:rPr>
      </w:pPr>
    </w:p>
    <w:p w14:paraId="28D83578" w14:textId="77777777" w:rsidR="00825D37" w:rsidRPr="00841D09" w:rsidRDefault="00825D37" w:rsidP="00841D09">
      <w:pPr>
        <w:ind w:firstLine="709"/>
        <w:jc w:val="center"/>
        <w:rPr>
          <w:rFonts w:cs="Arial"/>
        </w:rPr>
      </w:pPr>
      <w:r w:rsidRPr="00841D09">
        <w:rPr>
          <w:rFonts w:cs="Arial"/>
        </w:rPr>
        <w:t>ПОСТАНОВЛЕНИЕ</w:t>
      </w:r>
    </w:p>
    <w:p w14:paraId="0988178F" w14:textId="77777777" w:rsidR="00825D37" w:rsidRPr="00841D09" w:rsidRDefault="00825D37" w:rsidP="00841D09">
      <w:pPr>
        <w:ind w:firstLine="709"/>
        <w:rPr>
          <w:rFonts w:cs="Arial"/>
        </w:rPr>
      </w:pPr>
    </w:p>
    <w:p w14:paraId="44FC900E" w14:textId="1038B8F4" w:rsidR="00825D37" w:rsidRPr="00841D09" w:rsidRDefault="00825D37" w:rsidP="00841D09">
      <w:pPr>
        <w:ind w:firstLine="0"/>
        <w:rPr>
          <w:rFonts w:cs="Arial"/>
        </w:rPr>
      </w:pPr>
      <w:r w:rsidRPr="00841D09">
        <w:rPr>
          <w:rFonts w:cs="Arial"/>
        </w:rPr>
        <w:t xml:space="preserve">от </w:t>
      </w:r>
      <w:r w:rsidR="00841D09" w:rsidRPr="00841D09">
        <w:rPr>
          <w:rFonts w:cs="Arial"/>
        </w:rPr>
        <w:t>04.08.2022</w:t>
      </w:r>
      <w:r w:rsidRPr="00841D09">
        <w:rPr>
          <w:rFonts w:cs="Arial"/>
        </w:rPr>
        <w:t xml:space="preserve"> г</w:t>
      </w:r>
      <w:r w:rsidR="00841D09" w:rsidRPr="00841D09">
        <w:rPr>
          <w:rFonts w:cs="Arial"/>
        </w:rPr>
        <w:t>.</w:t>
      </w:r>
      <w:r w:rsidRPr="00841D09">
        <w:rPr>
          <w:rFonts w:cs="Arial"/>
        </w:rPr>
        <w:t xml:space="preserve"> № </w:t>
      </w:r>
      <w:r w:rsidR="00841D09" w:rsidRPr="00841D09">
        <w:rPr>
          <w:rFonts w:cs="Arial"/>
        </w:rPr>
        <w:t>49</w:t>
      </w:r>
    </w:p>
    <w:p w14:paraId="282F5163" w14:textId="7272AED3" w:rsidR="00825D37" w:rsidRPr="00841D09" w:rsidRDefault="00B252DE" w:rsidP="00841D09">
      <w:pPr>
        <w:ind w:firstLine="0"/>
        <w:rPr>
          <w:rFonts w:cs="Arial"/>
        </w:rPr>
      </w:pPr>
      <w:r>
        <w:rPr>
          <w:rFonts w:cs="Arial"/>
        </w:rPr>
        <w:t>с. Нижняя Ведуга</w:t>
      </w:r>
    </w:p>
    <w:p w14:paraId="3A5216CF" w14:textId="77777777" w:rsidR="00825D37" w:rsidRPr="00841D09" w:rsidRDefault="00825D37" w:rsidP="00841D09">
      <w:pPr>
        <w:ind w:firstLine="0"/>
        <w:rPr>
          <w:rFonts w:cs="Arial"/>
        </w:rPr>
      </w:pPr>
    </w:p>
    <w:p w14:paraId="7A41E6DA" w14:textId="31997B10" w:rsidR="001A2A72" w:rsidRPr="00841D09" w:rsidRDefault="005A45D5" w:rsidP="00841D09">
      <w:pPr>
        <w:pStyle w:val="Title"/>
        <w:spacing w:before="0" w:after="0"/>
        <w:ind w:firstLine="709"/>
        <w:jc w:val="both"/>
        <w:outlineLvl w:val="9"/>
        <w:rPr>
          <w:b w:val="0"/>
          <w:bCs w:val="0"/>
          <w:sz w:val="24"/>
          <w:szCs w:val="24"/>
        </w:rPr>
      </w:pPr>
      <w:r w:rsidRPr="00841D09">
        <w:rPr>
          <w:b w:val="0"/>
          <w:bCs w:val="0"/>
          <w:sz w:val="24"/>
          <w:szCs w:val="24"/>
        </w:rPr>
        <w:t xml:space="preserve">О внесении изменений </w:t>
      </w:r>
      <w:r w:rsidR="00391E11" w:rsidRPr="00841D09">
        <w:rPr>
          <w:b w:val="0"/>
          <w:bCs w:val="0"/>
          <w:sz w:val="24"/>
          <w:szCs w:val="24"/>
        </w:rPr>
        <w:t xml:space="preserve">и дополнений </w:t>
      </w:r>
      <w:r w:rsidR="001B0081" w:rsidRPr="00841D09">
        <w:rPr>
          <w:b w:val="0"/>
          <w:bCs w:val="0"/>
          <w:sz w:val="24"/>
          <w:szCs w:val="24"/>
        </w:rPr>
        <w:t>в постановление</w:t>
      </w:r>
      <w:r w:rsidR="0039494E" w:rsidRPr="00841D09">
        <w:rPr>
          <w:b w:val="0"/>
          <w:bCs w:val="0"/>
          <w:sz w:val="24"/>
          <w:szCs w:val="24"/>
        </w:rPr>
        <w:t xml:space="preserve"> </w:t>
      </w:r>
      <w:r w:rsidR="001B0081" w:rsidRPr="00841D09">
        <w:rPr>
          <w:b w:val="0"/>
          <w:bCs w:val="0"/>
          <w:sz w:val="24"/>
          <w:szCs w:val="24"/>
        </w:rPr>
        <w:t xml:space="preserve">администрации </w:t>
      </w:r>
      <w:r w:rsidR="0039494E" w:rsidRPr="00841D09">
        <w:rPr>
          <w:b w:val="0"/>
          <w:bCs w:val="0"/>
          <w:sz w:val="24"/>
          <w:szCs w:val="24"/>
        </w:rPr>
        <w:t xml:space="preserve">Нижневедугского сельского </w:t>
      </w:r>
      <w:r w:rsidR="001B0081" w:rsidRPr="00841D09">
        <w:rPr>
          <w:b w:val="0"/>
          <w:bCs w:val="0"/>
          <w:sz w:val="24"/>
          <w:szCs w:val="24"/>
        </w:rPr>
        <w:t xml:space="preserve">поселения </w:t>
      </w:r>
      <w:r w:rsidR="0039494E" w:rsidRPr="00841D09">
        <w:rPr>
          <w:b w:val="0"/>
          <w:bCs w:val="0"/>
          <w:sz w:val="24"/>
          <w:szCs w:val="24"/>
        </w:rPr>
        <w:t xml:space="preserve">от 14.12.2015 года № 299 </w:t>
      </w:r>
      <w:r w:rsidR="001B0081" w:rsidRPr="00841D09">
        <w:rPr>
          <w:b w:val="0"/>
          <w:bCs w:val="0"/>
          <w:sz w:val="24"/>
          <w:szCs w:val="24"/>
        </w:rPr>
        <w:t>«</w:t>
      </w:r>
      <w:r w:rsidR="001A2A72" w:rsidRPr="00841D09">
        <w:rPr>
          <w:b w:val="0"/>
          <w:bCs w:val="0"/>
          <w:sz w:val="24"/>
          <w:szCs w:val="24"/>
        </w:rPr>
        <w:t xml:space="preserve">Об утверждении административного </w:t>
      </w:r>
      <w:r w:rsidR="0039494E" w:rsidRPr="00841D09">
        <w:rPr>
          <w:b w:val="0"/>
          <w:bCs w:val="0"/>
          <w:sz w:val="24"/>
          <w:szCs w:val="24"/>
        </w:rPr>
        <w:t xml:space="preserve">регламента по предоставлению </w:t>
      </w:r>
      <w:r w:rsidR="001A2A72" w:rsidRPr="00841D09">
        <w:rPr>
          <w:b w:val="0"/>
          <w:bCs w:val="0"/>
          <w:sz w:val="24"/>
          <w:szCs w:val="24"/>
        </w:rPr>
        <w:t>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B252DE">
        <w:rPr>
          <w:b w:val="0"/>
          <w:bCs w:val="0"/>
          <w:sz w:val="24"/>
          <w:szCs w:val="24"/>
        </w:rPr>
        <w:t>»</w:t>
      </w:r>
    </w:p>
    <w:p w14:paraId="4D42295D" w14:textId="77777777" w:rsidR="0039494E" w:rsidRPr="00841D09" w:rsidRDefault="0039494E" w:rsidP="00841D09">
      <w:pPr>
        <w:ind w:firstLine="709"/>
        <w:rPr>
          <w:rFonts w:cs="Arial"/>
        </w:rPr>
      </w:pPr>
    </w:p>
    <w:p w14:paraId="7E39AB79" w14:textId="6369594E" w:rsidR="00825D37" w:rsidRPr="00841D09" w:rsidRDefault="00825D37" w:rsidP="007C5BA5">
      <w:pPr>
        <w:ind w:firstLine="709"/>
        <w:rPr>
          <w:rFonts w:cs="Arial"/>
        </w:rPr>
      </w:pPr>
      <w:r w:rsidRPr="00841D09">
        <w:rPr>
          <w:rFonts w:cs="Arial"/>
        </w:rPr>
        <w:t xml:space="preserve">В соответствии с Федеральным законом от 27.07.2010 </w:t>
      </w:r>
      <w:r w:rsidR="001B0081" w:rsidRPr="00841D09">
        <w:rPr>
          <w:rFonts w:cs="Arial"/>
        </w:rPr>
        <w:t>№ 210-ФЗ «</w:t>
      </w:r>
      <w:r w:rsidRPr="00841D09">
        <w:rPr>
          <w:rFonts w:cs="Arial"/>
        </w:rPr>
        <w:t>Об организации предоставления государственных и муниципальных услуг</w:t>
      </w:r>
      <w:r w:rsidR="001B0081" w:rsidRPr="00841D09">
        <w:rPr>
          <w:rFonts w:cs="Arial"/>
        </w:rPr>
        <w:t>»</w:t>
      </w:r>
      <w:r w:rsidRPr="00841D09">
        <w:rPr>
          <w:rFonts w:cs="Arial"/>
        </w:rPr>
        <w:t xml:space="preserve">, в целях приведения нормативных правовых актов в соответствие с действующим законодательством, администрация </w:t>
      </w:r>
      <w:r w:rsidR="0039494E" w:rsidRPr="00841D09">
        <w:rPr>
          <w:rFonts w:cs="Arial"/>
        </w:rPr>
        <w:t xml:space="preserve">Нижневедугского </w:t>
      </w:r>
      <w:r w:rsidR="00841D09" w:rsidRPr="00841D09">
        <w:rPr>
          <w:rFonts w:cs="Arial"/>
        </w:rPr>
        <w:t>сельского поселения</w:t>
      </w:r>
      <w:r w:rsidR="007C5BA5">
        <w:rPr>
          <w:rFonts w:cs="Arial"/>
        </w:rPr>
        <w:t xml:space="preserve"> </w:t>
      </w:r>
      <w:r w:rsidR="007C5BA5" w:rsidRPr="00841D09">
        <w:rPr>
          <w:rFonts w:cs="Arial"/>
        </w:rPr>
        <w:t>постановляет</w:t>
      </w:r>
      <w:r w:rsidR="00841D09" w:rsidRPr="00841D09">
        <w:rPr>
          <w:rFonts w:cs="Arial"/>
        </w:rPr>
        <w:t>:</w:t>
      </w:r>
    </w:p>
    <w:p w14:paraId="0574473C" w14:textId="66015477" w:rsidR="001B0081" w:rsidRPr="00841D09" w:rsidRDefault="001A2A72" w:rsidP="00841D09">
      <w:pPr>
        <w:autoSpaceDE w:val="0"/>
        <w:autoSpaceDN w:val="0"/>
        <w:adjustRightInd w:val="0"/>
        <w:ind w:firstLine="709"/>
        <w:rPr>
          <w:rFonts w:cs="Arial"/>
        </w:rPr>
      </w:pPr>
      <w:r w:rsidRPr="00841D09">
        <w:rPr>
          <w:rFonts w:cs="Arial"/>
        </w:rPr>
        <w:t xml:space="preserve">1. </w:t>
      </w:r>
      <w:r w:rsidR="001B0081" w:rsidRPr="00841D09">
        <w:rPr>
          <w:rFonts w:cs="Arial"/>
        </w:rPr>
        <w:t xml:space="preserve">Внести изменения и дополнения в постановление администрации </w:t>
      </w:r>
      <w:r w:rsidR="0039494E" w:rsidRPr="00841D09">
        <w:rPr>
          <w:rFonts w:cs="Arial"/>
        </w:rPr>
        <w:t>Нижневедугского сельского</w:t>
      </w:r>
      <w:r w:rsidR="00841D09" w:rsidRPr="00841D09">
        <w:rPr>
          <w:rFonts w:cs="Arial"/>
        </w:rPr>
        <w:t xml:space="preserve"> </w:t>
      </w:r>
      <w:r w:rsidR="001B0081" w:rsidRPr="00841D09">
        <w:rPr>
          <w:rFonts w:cs="Arial"/>
        </w:rPr>
        <w:t xml:space="preserve">поселения </w:t>
      </w:r>
      <w:r w:rsidR="0039494E" w:rsidRPr="00841D09">
        <w:rPr>
          <w:rFonts w:cs="Arial"/>
        </w:rPr>
        <w:t xml:space="preserve">от 14.12.2015 года № 299 </w:t>
      </w:r>
      <w:r w:rsidR="001B0081" w:rsidRPr="00841D09">
        <w:rPr>
          <w:rFonts w:cs="Arial"/>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841D09">
        <w:rPr>
          <w:rFonts w:cs="Arial"/>
        </w:rPr>
        <w:t xml:space="preserve"> изложив приложение к нему в новой редакции (прилагается)</w:t>
      </w:r>
      <w:r w:rsidR="001B0081" w:rsidRPr="00841D09">
        <w:rPr>
          <w:rFonts w:cs="Arial"/>
        </w:rPr>
        <w:t>.</w:t>
      </w:r>
    </w:p>
    <w:p w14:paraId="58DD6917" w14:textId="77777777" w:rsidR="00825D37" w:rsidRPr="00841D09" w:rsidRDefault="00825D37" w:rsidP="00841D09">
      <w:pPr>
        <w:autoSpaceDE w:val="0"/>
        <w:autoSpaceDN w:val="0"/>
        <w:adjustRightInd w:val="0"/>
        <w:ind w:firstLine="709"/>
        <w:rPr>
          <w:rFonts w:cs="Arial"/>
        </w:rPr>
      </w:pPr>
      <w:r w:rsidRPr="00841D09">
        <w:rPr>
          <w:rFonts w:cs="Arial"/>
        </w:rPr>
        <w:t xml:space="preserve">2. Настоящее постановление вступает в силу с момента обнародования. </w:t>
      </w:r>
    </w:p>
    <w:p w14:paraId="41157C36" w14:textId="77777777" w:rsidR="00825D37" w:rsidRPr="00841D09" w:rsidRDefault="00825D37" w:rsidP="00841D09">
      <w:pPr>
        <w:autoSpaceDE w:val="0"/>
        <w:autoSpaceDN w:val="0"/>
        <w:adjustRightInd w:val="0"/>
        <w:ind w:firstLine="709"/>
        <w:rPr>
          <w:rFonts w:cs="Arial"/>
        </w:rPr>
      </w:pPr>
      <w:r w:rsidRPr="00841D09">
        <w:rPr>
          <w:rFonts w:cs="Arial"/>
        </w:rPr>
        <w:t xml:space="preserve">3. Контроль </w:t>
      </w:r>
      <w:r w:rsidR="0039494E" w:rsidRPr="00841D09">
        <w:rPr>
          <w:rFonts w:cs="Arial"/>
        </w:rPr>
        <w:t>исполнения настоящего постановления оставляю за собой</w:t>
      </w:r>
      <w:r w:rsidR="00391E11" w:rsidRPr="00841D09">
        <w:rPr>
          <w:rFonts w:cs="Arial"/>
        </w:rPr>
        <w:t>.</w:t>
      </w:r>
    </w:p>
    <w:p w14:paraId="704AE9D3" w14:textId="77777777" w:rsidR="00825D37" w:rsidRPr="00841D09" w:rsidRDefault="00825D37" w:rsidP="00841D09">
      <w:pPr>
        <w:ind w:firstLine="709"/>
        <w:rPr>
          <w:rFonts w:cs="Arial"/>
        </w:rPr>
      </w:pPr>
    </w:p>
    <w:p w14:paraId="04F92510" w14:textId="5B93F2F4" w:rsidR="00391E11" w:rsidRDefault="00391E11" w:rsidP="00841D09">
      <w:pPr>
        <w:ind w:firstLine="709"/>
        <w:rPr>
          <w:rFonts w:cs="Arial"/>
        </w:rPr>
      </w:pPr>
    </w:p>
    <w:p w14:paraId="55DC70E0" w14:textId="77777777" w:rsidR="007C5BA5" w:rsidRPr="00841D09" w:rsidRDefault="007C5BA5" w:rsidP="00841D09">
      <w:pPr>
        <w:ind w:firstLine="709"/>
        <w:rPr>
          <w:rFonts w:cs="Arial"/>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D544D0" w:rsidRPr="00841D09" w14:paraId="59C31926" w14:textId="77777777" w:rsidTr="00D544D0">
        <w:tc>
          <w:tcPr>
            <w:tcW w:w="3284" w:type="dxa"/>
          </w:tcPr>
          <w:p w14:paraId="20FC81C3" w14:textId="5C6B7EDE" w:rsidR="00D544D0" w:rsidRPr="00841D09" w:rsidRDefault="00D544D0" w:rsidP="00841D09">
            <w:pPr>
              <w:ind w:firstLine="0"/>
              <w:rPr>
                <w:rFonts w:eastAsia="Calibri" w:cs="Arial"/>
              </w:rPr>
            </w:pPr>
            <w:r w:rsidRPr="00841D09">
              <w:rPr>
                <w:rFonts w:eastAsia="Calibri" w:cs="Arial"/>
              </w:rPr>
              <w:t>Глава Нижневедугского</w:t>
            </w:r>
            <w:r w:rsidR="00841D09">
              <w:rPr>
                <w:rFonts w:eastAsia="Calibri" w:cs="Arial"/>
              </w:rPr>
              <w:t xml:space="preserve"> </w:t>
            </w:r>
            <w:r w:rsidRPr="00841D09">
              <w:rPr>
                <w:rFonts w:eastAsia="Calibri" w:cs="Arial"/>
              </w:rPr>
              <w:t xml:space="preserve">сельского поселения </w:t>
            </w:r>
          </w:p>
          <w:p w14:paraId="120AE38B" w14:textId="77777777" w:rsidR="00D544D0" w:rsidRPr="00841D09" w:rsidRDefault="00D544D0" w:rsidP="00841D09">
            <w:pPr>
              <w:ind w:firstLine="709"/>
              <w:rPr>
                <w:rFonts w:cs="Arial"/>
              </w:rPr>
            </w:pPr>
          </w:p>
        </w:tc>
        <w:tc>
          <w:tcPr>
            <w:tcW w:w="3285" w:type="dxa"/>
          </w:tcPr>
          <w:p w14:paraId="46C80CD5" w14:textId="77777777" w:rsidR="00D544D0" w:rsidRPr="00841D09" w:rsidRDefault="00D544D0" w:rsidP="00841D09">
            <w:pPr>
              <w:ind w:firstLine="709"/>
              <w:rPr>
                <w:rFonts w:cs="Arial"/>
              </w:rPr>
            </w:pPr>
          </w:p>
        </w:tc>
        <w:tc>
          <w:tcPr>
            <w:tcW w:w="3285" w:type="dxa"/>
          </w:tcPr>
          <w:p w14:paraId="03A13035" w14:textId="77777777" w:rsidR="00D544D0" w:rsidRPr="00841D09" w:rsidRDefault="00D544D0" w:rsidP="00841D09">
            <w:pPr>
              <w:ind w:firstLine="0"/>
              <w:rPr>
                <w:rFonts w:cs="Arial"/>
              </w:rPr>
            </w:pPr>
            <w:r w:rsidRPr="00841D09">
              <w:rPr>
                <w:rFonts w:cs="Arial"/>
              </w:rPr>
              <w:t>Н.Я. Богомолова</w:t>
            </w:r>
          </w:p>
        </w:tc>
      </w:tr>
    </w:tbl>
    <w:p w14:paraId="2CA8B3FA" w14:textId="77777777" w:rsidR="00391E11" w:rsidRPr="00841D09" w:rsidRDefault="00391E11" w:rsidP="00841D09">
      <w:pPr>
        <w:ind w:firstLine="709"/>
        <w:rPr>
          <w:rFonts w:cs="Arial"/>
        </w:rPr>
      </w:pPr>
    </w:p>
    <w:p w14:paraId="5F0D4A3F" w14:textId="77777777" w:rsidR="00863D43" w:rsidRPr="00841D09" w:rsidRDefault="00825D37" w:rsidP="009C6F0C">
      <w:pPr>
        <w:ind w:left="5103" w:firstLine="0"/>
        <w:rPr>
          <w:rFonts w:cs="Arial"/>
        </w:rPr>
      </w:pPr>
      <w:r w:rsidRPr="00841D09">
        <w:rPr>
          <w:rFonts w:eastAsia="Calibri" w:cs="Arial"/>
        </w:rPr>
        <w:br w:type="page"/>
      </w:r>
      <w:r w:rsidR="00863D43" w:rsidRPr="00841D09">
        <w:rPr>
          <w:rFonts w:cs="Arial"/>
        </w:rPr>
        <w:lastRenderedPageBreak/>
        <w:t>Приложение</w:t>
      </w:r>
    </w:p>
    <w:p w14:paraId="1BE63738" w14:textId="75E32E8A" w:rsidR="00863D43" w:rsidRPr="00841D09" w:rsidRDefault="00863D43" w:rsidP="009C6F0C">
      <w:pPr>
        <w:ind w:left="5103" w:firstLine="0"/>
        <w:rPr>
          <w:rFonts w:cs="Arial"/>
        </w:rPr>
      </w:pPr>
      <w:r w:rsidRPr="00841D09">
        <w:rPr>
          <w:rFonts w:cs="Arial"/>
        </w:rPr>
        <w:t xml:space="preserve">к постановлению администрации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 xml:space="preserve"> Семилукского муниципального района</w:t>
      </w:r>
    </w:p>
    <w:p w14:paraId="69E11B22" w14:textId="77777777" w:rsidR="00863D43" w:rsidRPr="00841D09" w:rsidRDefault="00863D43" w:rsidP="009C6F0C">
      <w:pPr>
        <w:ind w:left="5103" w:firstLine="0"/>
        <w:rPr>
          <w:rFonts w:cs="Arial"/>
        </w:rPr>
      </w:pPr>
      <w:r w:rsidRPr="00841D09">
        <w:rPr>
          <w:rFonts w:cs="Arial"/>
        </w:rPr>
        <w:t xml:space="preserve">от </w:t>
      </w:r>
      <w:r w:rsidR="00D544D0" w:rsidRPr="00841D09">
        <w:rPr>
          <w:rFonts w:cs="Arial"/>
        </w:rPr>
        <w:t>14.12.2015 года № 299</w:t>
      </w:r>
    </w:p>
    <w:p w14:paraId="7BDAE59A" w14:textId="243F76B7" w:rsidR="00863D43" w:rsidRPr="00841D09" w:rsidRDefault="00863D43" w:rsidP="009C6F0C">
      <w:pPr>
        <w:ind w:left="5103" w:firstLine="0"/>
        <w:rPr>
          <w:rFonts w:cs="Arial"/>
        </w:rPr>
      </w:pPr>
      <w:r w:rsidRPr="00841D09">
        <w:rPr>
          <w:rFonts w:cs="Arial"/>
        </w:rPr>
        <w:t xml:space="preserve">(в редакции от </w:t>
      </w:r>
      <w:r w:rsidR="00841D09">
        <w:rPr>
          <w:rFonts w:cs="Arial"/>
        </w:rPr>
        <w:t xml:space="preserve">04.08.2022 </w:t>
      </w:r>
      <w:r w:rsidRPr="00841D09">
        <w:rPr>
          <w:rFonts w:cs="Arial"/>
        </w:rPr>
        <w:t xml:space="preserve">г. № </w:t>
      </w:r>
      <w:r w:rsidR="00841D09">
        <w:rPr>
          <w:rFonts w:cs="Arial"/>
        </w:rPr>
        <w:t>49</w:t>
      </w:r>
      <w:r w:rsidRPr="00841D09">
        <w:rPr>
          <w:rFonts w:cs="Arial"/>
        </w:rPr>
        <w:t>)</w:t>
      </w:r>
    </w:p>
    <w:p w14:paraId="17A7479F" w14:textId="77777777" w:rsidR="00863D43" w:rsidRPr="00841D09" w:rsidRDefault="00863D43" w:rsidP="00841D09">
      <w:pPr>
        <w:ind w:firstLine="709"/>
        <w:rPr>
          <w:rFonts w:cs="Arial"/>
        </w:rPr>
      </w:pPr>
    </w:p>
    <w:p w14:paraId="07737036" w14:textId="77777777" w:rsidR="00863D43" w:rsidRPr="00841D09" w:rsidRDefault="00863D43" w:rsidP="00841D09">
      <w:pPr>
        <w:ind w:firstLine="709"/>
        <w:rPr>
          <w:rFonts w:cs="Arial"/>
        </w:rPr>
      </w:pPr>
      <w:bookmarkStart w:id="1" w:name="Par41"/>
      <w:bookmarkEnd w:id="1"/>
    </w:p>
    <w:p w14:paraId="72A48C19" w14:textId="77777777" w:rsidR="00863D43" w:rsidRPr="00841D09" w:rsidRDefault="00863D43" w:rsidP="00B252DE">
      <w:pPr>
        <w:ind w:firstLine="709"/>
        <w:jc w:val="center"/>
        <w:rPr>
          <w:rFonts w:cs="Arial"/>
        </w:rPr>
      </w:pPr>
      <w:r w:rsidRPr="00841D09">
        <w:rPr>
          <w:rFonts w:cs="Arial"/>
        </w:rPr>
        <w:t>АДМИНИСТРАТИВНЫЙ РЕГЛАМЕНТ</w:t>
      </w:r>
    </w:p>
    <w:p w14:paraId="5F31CFF9" w14:textId="48884839" w:rsidR="00863D43" w:rsidRPr="00841D09" w:rsidRDefault="00863D43" w:rsidP="009C6F0C">
      <w:pPr>
        <w:ind w:firstLine="709"/>
        <w:jc w:val="center"/>
        <w:rPr>
          <w:rFonts w:cs="Arial"/>
        </w:rPr>
      </w:pPr>
      <w:r w:rsidRPr="00841D09">
        <w:rPr>
          <w:rFonts w:cs="Arial"/>
        </w:rPr>
        <w:t>ПО ПРЕДОСТАВЛЕНИЮ МУНИЦИПАЛЬНОЙ УСЛУГИ</w:t>
      </w:r>
      <w:r w:rsidR="009C6F0C">
        <w:rPr>
          <w:rFonts w:cs="Arial"/>
        </w:rPr>
        <w:t xml:space="preserve"> </w:t>
      </w:r>
      <w:r w:rsidRPr="00841D09">
        <w:rPr>
          <w:rFonts w:cs="Arial"/>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150460F8" w14:textId="77777777" w:rsidR="00863D43" w:rsidRPr="00841D09" w:rsidRDefault="00863D43" w:rsidP="00841D09">
      <w:pPr>
        <w:ind w:firstLine="709"/>
        <w:rPr>
          <w:rFonts w:cs="Arial"/>
        </w:rPr>
      </w:pPr>
    </w:p>
    <w:p w14:paraId="6408D7F1" w14:textId="77777777" w:rsidR="00863D43" w:rsidRPr="00841D09" w:rsidRDefault="00863D43" w:rsidP="00841D09">
      <w:pPr>
        <w:ind w:firstLine="709"/>
        <w:rPr>
          <w:rFonts w:cs="Arial"/>
        </w:rPr>
      </w:pPr>
      <w:r w:rsidRPr="00841D09">
        <w:rPr>
          <w:rFonts w:cs="Arial"/>
        </w:rPr>
        <w:t>1. Общие положения</w:t>
      </w:r>
    </w:p>
    <w:p w14:paraId="42512E30" w14:textId="77777777" w:rsidR="00863D43" w:rsidRPr="00841D09" w:rsidRDefault="00863D43" w:rsidP="00841D09">
      <w:pPr>
        <w:ind w:firstLine="709"/>
        <w:rPr>
          <w:rFonts w:cs="Arial"/>
        </w:rPr>
      </w:pPr>
    </w:p>
    <w:p w14:paraId="3F65C805" w14:textId="77777777" w:rsidR="00863D43" w:rsidRPr="00841D09" w:rsidRDefault="00863D43" w:rsidP="00841D09">
      <w:pPr>
        <w:ind w:firstLine="709"/>
        <w:rPr>
          <w:rFonts w:cs="Arial"/>
        </w:rPr>
      </w:pPr>
      <w:r w:rsidRPr="00841D09">
        <w:rPr>
          <w:rFonts w:cs="Arial"/>
        </w:rPr>
        <w:t>1.1. Предмет регулирования административного регламента.</w:t>
      </w:r>
    </w:p>
    <w:p w14:paraId="3EB746D3" w14:textId="054B7D47" w:rsidR="00863D43" w:rsidRPr="00841D09" w:rsidRDefault="00863D43" w:rsidP="00841D09">
      <w:pPr>
        <w:ind w:firstLine="709"/>
        <w:rPr>
          <w:rFonts w:cs="Arial"/>
        </w:rPr>
      </w:pPr>
      <w:r w:rsidRPr="00841D09">
        <w:rPr>
          <w:rFonts w:cs="Arial"/>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39494E" w:rsidRPr="00841D09">
        <w:rPr>
          <w:rFonts w:cs="Arial"/>
        </w:rPr>
        <w:t>Нижневедугского сельского</w:t>
      </w:r>
      <w:r w:rsidR="00841D09" w:rsidRPr="00841D09">
        <w:rPr>
          <w:rFonts w:cs="Arial"/>
        </w:rPr>
        <w:t xml:space="preserve"> </w:t>
      </w:r>
      <w:r w:rsidRPr="00841D09">
        <w:rPr>
          <w:rFonts w:cs="Arial"/>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39494E" w:rsidRPr="00841D09">
        <w:rPr>
          <w:rFonts w:cs="Arial"/>
        </w:rPr>
        <w:t>Нижневедугского сельского</w:t>
      </w:r>
      <w:r w:rsidR="00841D09" w:rsidRPr="00841D09">
        <w:rPr>
          <w:rFonts w:cs="Arial"/>
        </w:rPr>
        <w:t xml:space="preserve"> </w:t>
      </w:r>
      <w:r w:rsidRPr="00841D09">
        <w:rPr>
          <w:rFonts w:cs="Arial"/>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14:paraId="1824F2C8" w14:textId="77777777" w:rsidR="00863D43" w:rsidRPr="00841D09" w:rsidRDefault="00863D43" w:rsidP="00841D09">
      <w:pPr>
        <w:ind w:firstLine="709"/>
        <w:rPr>
          <w:rFonts w:cs="Arial"/>
        </w:rPr>
      </w:pPr>
      <w:r w:rsidRPr="00841D09">
        <w:rPr>
          <w:rFonts w:cs="Arial"/>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14:paraId="5C82AC3C" w14:textId="77777777" w:rsidR="00863D43" w:rsidRPr="00841D09" w:rsidRDefault="00863D43" w:rsidP="00841D09">
      <w:pPr>
        <w:ind w:firstLine="709"/>
        <w:rPr>
          <w:rFonts w:cs="Arial"/>
        </w:rPr>
      </w:pPr>
      <w:r w:rsidRPr="00841D09">
        <w:rPr>
          <w:rFonts w:cs="Arial"/>
        </w:rPr>
        <w:t>1) в целях проведения инженерных изысканий либо капитального или текущего ремонта линейного объекта на срок не более одного года;</w:t>
      </w:r>
    </w:p>
    <w:p w14:paraId="1C1661E0" w14:textId="77777777" w:rsidR="00863D43" w:rsidRPr="00841D09" w:rsidRDefault="00863D43" w:rsidP="00841D09">
      <w:pPr>
        <w:ind w:firstLine="709"/>
        <w:rPr>
          <w:rFonts w:cs="Arial"/>
        </w:rPr>
      </w:pPr>
      <w:r w:rsidRPr="00841D09">
        <w:rPr>
          <w:rFonts w:cs="Arial"/>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1B58D51" w14:textId="77777777" w:rsidR="00863D43" w:rsidRPr="00841D09" w:rsidRDefault="00863D43" w:rsidP="00841D09">
      <w:pPr>
        <w:ind w:firstLine="709"/>
        <w:rPr>
          <w:rFonts w:cs="Arial"/>
        </w:rPr>
      </w:pPr>
      <w:r w:rsidRPr="00841D09">
        <w:rPr>
          <w:rFonts w:cs="Arial"/>
        </w:rPr>
        <w:t>3) в целях осуществления геологического изучения недр на срок действия соответствующей лицензии;</w:t>
      </w:r>
    </w:p>
    <w:p w14:paraId="4CFB2614" w14:textId="77777777" w:rsidR="00863D43" w:rsidRPr="00841D09" w:rsidRDefault="00863D43" w:rsidP="00841D09">
      <w:pPr>
        <w:ind w:firstLine="709"/>
        <w:rPr>
          <w:rFonts w:cs="Arial"/>
        </w:rPr>
      </w:pPr>
      <w:r w:rsidRPr="00841D09">
        <w:rPr>
          <w:rFonts w:cs="Arial"/>
        </w:rPr>
        <w:t xml:space="preserve">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w:t>
      </w:r>
      <w:r w:rsidRPr="00841D09">
        <w:rPr>
          <w:rFonts w:cs="Arial"/>
        </w:rPr>
        <w:lastRenderedPageBreak/>
        <w:t>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
    <w:p w14:paraId="59F0BC4F" w14:textId="77777777" w:rsidR="000C64BC" w:rsidRPr="00841D09" w:rsidRDefault="000C64BC" w:rsidP="00841D09">
      <w:pPr>
        <w:ind w:firstLine="709"/>
        <w:rPr>
          <w:rFonts w:eastAsia="Calibri" w:cs="Arial"/>
        </w:rPr>
      </w:pPr>
      <w:r w:rsidRPr="00841D09">
        <w:rPr>
          <w:rFonts w:eastAsia="Calibri" w:cs="Arial"/>
        </w:rPr>
        <w:t>5)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037503E3" w14:textId="77777777" w:rsidR="000C64BC" w:rsidRPr="00841D09" w:rsidRDefault="000C64BC" w:rsidP="00841D09">
      <w:pPr>
        <w:ind w:firstLine="709"/>
        <w:rPr>
          <w:rFonts w:eastAsia="Calibri" w:cs="Arial"/>
        </w:rPr>
      </w:pPr>
      <w:r w:rsidRPr="00841D09">
        <w:rPr>
          <w:rFonts w:eastAsia="Calibri" w:cs="Arial"/>
        </w:rPr>
        <w:t>6) в целях обеспечения судоходства для возведения на береговой полосе в пределах внутренних водных путей некапитальных строений, сооружений.».</w:t>
      </w:r>
    </w:p>
    <w:p w14:paraId="3B22BF22" w14:textId="77777777" w:rsidR="000C64BC" w:rsidRPr="00841D09" w:rsidRDefault="000C64BC" w:rsidP="00841D09">
      <w:pPr>
        <w:ind w:firstLine="709"/>
        <w:rPr>
          <w:rFonts w:cs="Arial"/>
        </w:rPr>
      </w:pPr>
    </w:p>
    <w:p w14:paraId="3F0B4083" w14:textId="77777777" w:rsidR="00863D43" w:rsidRPr="00841D09" w:rsidRDefault="00863D43" w:rsidP="00841D09">
      <w:pPr>
        <w:ind w:firstLine="709"/>
        <w:rPr>
          <w:rFonts w:cs="Arial"/>
        </w:rPr>
      </w:pPr>
      <w:r w:rsidRPr="00841D09">
        <w:rPr>
          <w:rFonts w:cs="Arial"/>
        </w:rPr>
        <w:t>1.2. Описание заявителей</w:t>
      </w:r>
    </w:p>
    <w:p w14:paraId="2DB6AE2B" w14:textId="77777777" w:rsidR="00863D43" w:rsidRPr="00841D09" w:rsidRDefault="00863D43" w:rsidP="00841D09">
      <w:pPr>
        <w:ind w:firstLine="709"/>
        <w:rPr>
          <w:rFonts w:cs="Arial"/>
        </w:rPr>
      </w:pPr>
      <w:r w:rsidRPr="00841D09">
        <w:rPr>
          <w:rFonts w:cs="Arial"/>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14:paraId="54447386" w14:textId="77777777" w:rsidR="00863D43" w:rsidRPr="00841D09" w:rsidRDefault="00863D43" w:rsidP="00841D09">
      <w:pPr>
        <w:ind w:firstLine="709"/>
        <w:rPr>
          <w:rFonts w:cs="Arial"/>
        </w:rPr>
      </w:pPr>
      <w:r w:rsidRPr="00841D09">
        <w:rPr>
          <w:rFonts w:cs="Arial"/>
        </w:rPr>
        <w:t>1.2. Требования к порядку информирования о предоставлении муниципальной услуги</w:t>
      </w:r>
    </w:p>
    <w:p w14:paraId="6110B598" w14:textId="592D8ABB" w:rsidR="00863D43" w:rsidRPr="00841D09" w:rsidRDefault="00863D43" w:rsidP="00841D09">
      <w:pPr>
        <w:ind w:firstLine="709"/>
        <w:rPr>
          <w:rFonts w:cs="Arial"/>
        </w:rPr>
      </w:pPr>
      <w:r w:rsidRPr="00841D09">
        <w:rPr>
          <w:rFonts w:cs="Arial"/>
        </w:rPr>
        <w:t>1.2.1</w:t>
      </w:r>
      <w:r w:rsidR="0039494E" w:rsidRPr="00841D09">
        <w:rPr>
          <w:rFonts w:cs="Arial"/>
        </w:rPr>
        <w:t xml:space="preserve">. Местонахождение администрации Нижневедугского </w:t>
      </w:r>
      <w:r w:rsidR="00841D09" w:rsidRPr="00841D09">
        <w:rPr>
          <w:rFonts w:cs="Arial"/>
        </w:rPr>
        <w:t>сельского поселения</w:t>
      </w:r>
      <w:r w:rsidRPr="00841D09">
        <w:rPr>
          <w:rFonts w:cs="Arial"/>
        </w:rPr>
        <w:t xml:space="preserve"> Семилукского муниципального района (далее – администрация): Воронежская область, Семилукский район, с</w:t>
      </w:r>
      <w:r w:rsidR="00E07811" w:rsidRPr="00841D09">
        <w:rPr>
          <w:rFonts w:cs="Arial"/>
        </w:rPr>
        <w:t xml:space="preserve"> Нижняя Ведуга. ул. Ленина, д. 3</w:t>
      </w:r>
      <w:r w:rsidR="00D544D0" w:rsidRPr="00841D09">
        <w:rPr>
          <w:rFonts w:cs="Arial"/>
        </w:rPr>
        <w:t>2</w:t>
      </w:r>
      <w:r w:rsidR="00433EA0" w:rsidRPr="00841D09">
        <w:rPr>
          <w:rFonts w:cs="Arial"/>
        </w:rPr>
        <w:t>.</w:t>
      </w:r>
    </w:p>
    <w:p w14:paraId="591360DC" w14:textId="77777777" w:rsidR="00863D43" w:rsidRPr="00841D09" w:rsidRDefault="00863D43" w:rsidP="00841D09">
      <w:pPr>
        <w:ind w:firstLine="709"/>
        <w:rPr>
          <w:rFonts w:cs="Arial"/>
        </w:rPr>
      </w:pPr>
      <w:r w:rsidRPr="00841D09">
        <w:rPr>
          <w:rFonts w:cs="Arial"/>
        </w:rPr>
        <w:t>График (режим) работы администрации:</w:t>
      </w:r>
    </w:p>
    <w:p w14:paraId="5777AD30" w14:textId="77777777" w:rsidR="00863D43" w:rsidRPr="00841D09" w:rsidRDefault="00863D43" w:rsidP="00841D09">
      <w:pPr>
        <w:autoSpaceDE w:val="0"/>
        <w:autoSpaceDN w:val="0"/>
        <w:adjustRightInd w:val="0"/>
        <w:ind w:firstLine="709"/>
        <w:rPr>
          <w:rFonts w:cs="Arial"/>
        </w:rPr>
      </w:pPr>
      <w:r w:rsidRPr="00841D09">
        <w:rPr>
          <w:rFonts w:cs="Arial"/>
        </w:rPr>
        <w:t>понедельник - пятница: с 08.00 до 16.00;</w:t>
      </w:r>
    </w:p>
    <w:p w14:paraId="253BFF67" w14:textId="77777777" w:rsidR="00863D43" w:rsidRPr="00841D09" w:rsidRDefault="00863D43" w:rsidP="00841D09">
      <w:pPr>
        <w:autoSpaceDE w:val="0"/>
        <w:autoSpaceDN w:val="0"/>
        <w:adjustRightInd w:val="0"/>
        <w:ind w:firstLine="709"/>
        <w:rPr>
          <w:rFonts w:cs="Arial"/>
        </w:rPr>
      </w:pPr>
      <w:r w:rsidRPr="00841D09">
        <w:rPr>
          <w:rFonts w:cs="Arial"/>
        </w:rPr>
        <w:t>перерыв: с 12.00 до 13.00.</w:t>
      </w:r>
    </w:p>
    <w:p w14:paraId="09C1DAA7" w14:textId="77777777" w:rsidR="00863D43" w:rsidRPr="00841D09" w:rsidRDefault="00863D43" w:rsidP="00841D09">
      <w:pPr>
        <w:ind w:firstLine="709"/>
        <w:rPr>
          <w:rFonts w:cs="Arial"/>
        </w:rPr>
      </w:pPr>
      <w:r w:rsidRPr="00841D09">
        <w:rPr>
          <w:rFonts w:cs="Arial"/>
        </w:rPr>
        <w:t xml:space="preserve">Адрес официального сайта администрации в информационно-телекоммуникационной сети "Интернет" (далее - сеть Интернет): </w:t>
      </w:r>
      <w:r w:rsidR="00AF2F19" w:rsidRPr="00841D09">
        <w:rPr>
          <w:rFonts w:cs="Arial"/>
        </w:rPr>
        <w:t>http://nveduga.ru</w:t>
      </w:r>
    </w:p>
    <w:p w14:paraId="6CEDF00A" w14:textId="77777777" w:rsidR="00AF2F19" w:rsidRPr="00841D09" w:rsidRDefault="00863D43" w:rsidP="00841D09">
      <w:pPr>
        <w:autoSpaceDE w:val="0"/>
        <w:autoSpaceDN w:val="0"/>
        <w:adjustRightInd w:val="0"/>
        <w:ind w:firstLine="709"/>
        <w:rPr>
          <w:rFonts w:eastAsia="Calibri" w:cs="Arial"/>
        </w:rPr>
      </w:pPr>
      <w:r w:rsidRPr="00841D09">
        <w:rPr>
          <w:rFonts w:cs="Arial"/>
        </w:rPr>
        <w:t xml:space="preserve">Адрес электронной почты администрации: </w:t>
      </w:r>
      <w:hyperlink r:id="rId9" w:history="1">
        <w:r w:rsidR="00AF2F19" w:rsidRPr="00841D09">
          <w:rPr>
            <w:rFonts w:eastAsia="Calibri" w:cs="Arial"/>
            <w:color w:val="000000"/>
            <w:lang w:val="en-US"/>
          </w:rPr>
          <w:t>nizhnevedug</w:t>
        </w:r>
        <w:r w:rsidR="00AF2F19" w:rsidRPr="00841D09">
          <w:rPr>
            <w:rFonts w:eastAsia="Calibri" w:cs="Arial"/>
            <w:color w:val="000000"/>
          </w:rPr>
          <w:t>.</w:t>
        </w:r>
        <w:r w:rsidR="00AF2F19" w:rsidRPr="00841D09">
          <w:rPr>
            <w:rFonts w:eastAsia="Calibri" w:cs="Arial"/>
            <w:color w:val="000000"/>
            <w:lang w:val="en-US"/>
          </w:rPr>
          <w:t>semil</w:t>
        </w:r>
        <w:r w:rsidR="00AF2F19" w:rsidRPr="00841D09">
          <w:rPr>
            <w:rFonts w:eastAsia="Calibri" w:cs="Arial"/>
            <w:color w:val="000000"/>
          </w:rPr>
          <w:t>@</w:t>
        </w:r>
        <w:r w:rsidR="00AF2F19" w:rsidRPr="00841D09">
          <w:rPr>
            <w:rFonts w:eastAsia="Calibri" w:cs="Arial"/>
            <w:color w:val="000000"/>
            <w:lang w:val="en-US"/>
          </w:rPr>
          <w:t>govvrn</w:t>
        </w:r>
        <w:r w:rsidR="00AF2F19" w:rsidRPr="00841D09">
          <w:rPr>
            <w:rFonts w:eastAsia="Calibri" w:cs="Arial"/>
            <w:color w:val="000000"/>
          </w:rPr>
          <w:t xml:space="preserve">. </w:t>
        </w:r>
        <w:r w:rsidR="00AF2F19" w:rsidRPr="00841D09">
          <w:rPr>
            <w:rFonts w:eastAsia="Calibri" w:cs="Arial"/>
            <w:color w:val="000000"/>
            <w:lang w:val="en-US"/>
          </w:rPr>
          <w:t>ru</w:t>
        </w:r>
      </w:hyperlink>
      <w:r w:rsidR="00AF2F19" w:rsidRPr="00841D09">
        <w:rPr>
          <w:rFonts w:eastAsia="Calibri" w:cs="Arial"/>
          <w:color w:val="000000"/>
        </w:rPr>
        <w:t>.</w:t>
      </w:r>
    </w:p>
    <w:p w14:paraId="7F1E9263" w14:textId="77777777" w:rsidR="00863D43" w:rsidRPr="00841D09" w:rsidRDefault="00863D43" w:rsidP="00841D09">
      <w:pPr>
        <w:autoSpaceDE w:val="0"/>
        <w:autoSpaceDN w:val="0"/>
        <w:adjustRightInd w:val="0"/>
        <w:ind w:firstLine="709"/>
        <w:rPr>
          <w:rFonts w:cs="Arial"/>
        </w:rPr>
      </w:pPr>
      <w:r w:rsidRPr="00841D09">
        <w:rPr>
          <w:rFonts w:cs="Arial"/>
        </w:rPr>
        <w:t xml:space="preserve">Телефон справочной службы администрации: 8(47372) </w:t>
      </w:r>
      <w:r w:rsidR="00E07811" w:rsidRPr="00841D09">
        <w:rPr>
          <w:rFonts w:cs="Arial"/>
        </w:rPr>
        <w:t>4-22-84</w:t>
      </w:r>
      <w:r w:rsidRPr="00841D09">
        <w:rPr>
          <w:rFonts w:cs="Arial"/>
        </w:rPr>
        <w:t>.</w:t>
      </w:r>
    </w:p>
    <w:p w14:paraId="52E2C963" w14:textId="77777777" w:rsidR="00863D43" w:rsidRPr="00841D09" w:rsidRDefault="00863D43" w:rsidP="00841D09">
      <w:pPr>
        <w:ind w:firstLine="709"/>
        <w:rPr>
          <w:rFonts w:cs="Arial"/>
        </w:rPr>
      </w:pPr>
      <w:r w:rsidRPr="00841D09">
        <w:rPr>
          <w:rFonts w:cs="Arial"/>
        </w:rPr>
        <w:t>1.2.2. Место нахождения АУ «МФЦ»: 394026, г. Воронеж, ул. Дружинников, 3б (Коминтерновский район).</w:t>
      </w:r>
    </w:p>
    <w:p w14:paraId="6154CAAE" w14:textId="77777777" w:rsidR="00863D43" w:rsidRPr="00841D09" w:rsidRDefault="00863D43" w:rsidP="00841D09">
      <w:pPr>
        <w:ind w:firstLine="709"/>
        <w:rPr>
          <w:rFonts w:cs="Arial"/>
        </w:rPr>
      </w:pPr>
      <w:r w:rsidRPr="00841D09">
        <w:rPr>
          <w:rFonts w:cs="Arial"/>
        </w:rPr>
        <w:t>Телефон для справок АУ «МФЦ»: (473) 226-99-99.</w:t>
      </w:r>
    </w:p>
    <w:p w14:paraId="0CF06EC0" w14:textId="77777777" w:rsidR="00863D43" w:rsidRPr="00841D09" w:rsidRDefault="00863D43" w:rsidP="00841D09">
      <w:pPr>
        <w:ind w:firstLine="709"/>
        <w:rPr>
          <w:rFonts w:cs="Arial"/>
        </w:rPr>
      </w:pPr>
      <w:r w:rsidRPr="00841D09">
        <w:rPr>
          <w:rFonts w:cs="Arial"/>
        </w:rPr>
        <w:t>Официальный сайт АУ «МФЦ» в сети Интернет: https://mydocuments36.ru.</w:t>
      </w:r>
    </w:p>
    <w:p w14:paraId="7ED560B0" w14:textId="77777777" w:rsidR="00863D43" w:rsidRPr="00841D09" w:rsidRDefault="00863D43" w:rsidP="00841D09">
      <w:pPr>
        <w:ind w:firstLine="709"/>
        <w:rPr>
          <w:rFonts w:cs="Arial"/>
        </w:rPr>
      </w:pPr>
      <w:r w:rsidRPr="00841D09">
        <w:rPr>
          <w:rFonts w:cs="Arial"/>
        </w:rPr>
        <w:t>Адрес электронной почты АУ «МФЦ»: mfc@govvrn.ru.</w:t>
      </w:r>
    </w:p>
    <w:p w14:paraId="5AEB2ED4" w14:textId="77777777" w:rsidR="00863D43" w:rsidRPr="00841D09" w:rsidRDefault="00863D43" w:rsidP="00841D09">
      <w:pPr>
        <w:ind w:firstLine="709"/>
        <w:rPr>
          <w:rFonts w:cs="Arial"/>
        </w:rPr>
      </w:pPr>
      <w:r w:rsidRPr="00841D09">
        <w:rPr>
          <w:rFonts w:cs="Arial"/>
        </w:rPr>
        <w:t>График работы АУ «МФЦ»:</w:t>
      </w:r>
    </w:p>
    <w:p w14:paraId="0B7074A1" w14:textId="77777777" w:rsidR="00863D43" w:rsidRPr="00841D09" w:rsidRDefault="00863D43" w:rsidP="00841D09">
      <w:pPr>
        <w:ind w:firstLine="709"/>
        <w:rPr>
          <w:rFonts w:cs="Arial"/>
        </w:rPr>
      </w:pPr>
      <w:r w:rsidRPr="00841D09">
        <w:rPr>
          <w:rFonts w:cs="Arial"/>
        </w:rPr>
        <w:t>вторник, четверг, пятница: с 09.00 до 18.00;</w:t>
      </w:r>
    </w:p>
    <w:p w14:paraId="7436F065" w14:textId="77777777" w:rsidR="00863D43" w:rsidRPr="00841D09" w:rsidRDefault="00863D43" w:rsidP="00841D09">
      <w:pPr>
        <w:ind w:firstLine="709"/>
        <w:rPr>
          <w:rFonts w:cs="Arial"/>
        </w:rPr>
      </w:pPr>
      <w:r w:rsidRPr="00841D09">
        <w:rPr>
          <w:rFonts w:cs="Arial"/>
        </w:rPr>
        <w:t>среда: с 11.00 до 20.00;</w:t>
      </w:r>
    </w:p>
    <w:p w14:paraId="7AB13D76" w14:textId="77777777" w:rsidR="00863D43" w:rsidRPr="00841D09" w:rsidRDefault="00863D43" w:rsidP="00841D09">
      <w:pPr>
        <w:ind w:firstLine="709"/>
        <w:rPr>
          <w:rFonts w:cs="Arial"/>
        </w:rPr>
      </w:pPr>
      <w:r w:rsidRPr="00841D09">
        <w:rPr>
          <w:rFonts w:cs="Arial"/>
        </w:rPr>
        <w:t>суббота: с 09.00 до 16.45.</w:t>
      </w:r>
    </w:p>
    <w:p w14:paraId="7C8FD1EC" w14:textId="77777777" w:rsidR="00863D43" w:rsidRPr="00841D09" w:rsidRDefault="00863D43" w:rsidP="00841D09">
      <w:pPr>
        <w:ind w:firstLine="709"/>
        <w:rPr>
          <w:rFonts w:cs="Arial"/>
        </w:rPr>
      </w:pPr>
      <w:r w:rsidRPr="00841D09">
        <w:rPr>
          <w:rFonts w:cs="Arial"/>
        </w:rPr>
        <w:t>1.2.3. Место нахождения филиала АУ «МФЦ» в Семилукском муниципальном районе: 396900, Воронежская область, г.</w:t>
      </w:r>
      <w:r w:rsidR="002C0C11" w:rsidRPr="00841D09">
        <w:rPr>
          <w:rFonts w:cs="Arial"/>
        </w:rPr>
        <w:t xml:space="preserve"> </w:t>
      </w:r>
      <w:r w:rsidRPr="00841D09">
        <w:rPr>
          <w:rFonts w:cs="Arial"/>
        </w:rPr>
        <w:t>Семилуки, ул. Дзержинского, д.9.</w:t>
      </w:r>
    </w:p>
    <w:p w14:paraId="347546E4" w14:textId="77777777" w:rsidR="00863D43" w:rsidRPr="00841D09" w:rsidRDefault="00863D43" w:rsidP="00841D09">
      <w:pPr>
        <w:ind w:firstLine="709"/>
        <w:rPr>
          <w:rFonts w:cs="Arial"/>
        </w:rPr>
      </w:pPr>
      <w:r w:rsidRPr="00841D09">
        <w:rPr>
          <w:rFonts w:cs="Arial"/>
        </w:rPr>
        <w:t>Телефон для справок филиала АУ «МФЦ»: +7 (47372) 2-79-49.</w:t>
      </w:r>
    </w:p>
    <w:p w14:paraId="122D71EC" w14:textId="77777777" w:rsidR="00863D43" w:rsidRPr="00841D09" w:rsidRDefault="00863D43" w:rsidP="00841D09">
      <w:pPr>
        <w:ind w:firstLine="709"/>
        <w:rPr>
          <w:rFonts w:cs="Arial"/>
        </w:rPr>
      </w:pPr>
      <w:r w:rsidRPr="00841D09">
        <w:rPr>
          <w:rFonts w:cs="Arial"/>
        </w:rPr>
        <w:t>График работы филиала АУ «МФЦ»:</w:t>
      </w:r>
    </w:p>
    <w:p w14:paraId="74781D15" w14:textId="77777777" w:rsidR="00863D43" w:rsidRPr="00841D09" w:rsidRDefault="00863D43" w:rsidP="00841D09">
      <w:pPr>
        <w:ind w:firstLine="709"/>
        <w:rPr>
          <w:rFonts w:cs="Arial"/>
          <w:spacing w:val="6"/>
        </w:rPr>
      </w:pPr>
      <w:r w:rsidRPr="00841D09">
        <w:rPr>
          <w:rFonts w:cs="Arial"/>
          <w:spacing w:val="6"/>
        </w:rPr>
        <w:t>понедельник, вторник, пятница, суббота - 9.00-18.00;</w:t>
      </w:r>
    </w:p>
    <w:p w14:paraId="3F00B13B" w14:textId="77777777" w:rsidR="00863D43" w:rsidRPr="00841D09" w:rsidRDefault="00863D43" w:rsidP="00841D09">
      <w:pPr>
        <w:ind w:firstLine="709"/>
        <w:rPr>
          <w:rFonts w:cs="Arial"/>
          <w:spacing w:val="6"/>
        </w:rPr>
      </w:pPr>
      <w:r w:rsidRPr="00841D09">
        <w:rPr>
          <w:rFonts w:cs="Arial"/>
          <w:spacing w:val="6"/>
        </w:rPr>
        <w:t xml:space="preserve">понедельник, суббота - перерыв 13.00-14.00; </w:t>
      </w:r>
    </w:p>
    <w:p w14:paraId="189BEEFD" w14:textId="77777777" w:rsidR="00863D43" w:rsidRPr="00841D09" w:rsidRDefault="00863D43" w:rsidP="00841D09">
      <w:pPr>
        <w:ind w:firstLine="709"/>
        <w:rPr>
          <w:rFonts w:cs="Arial"/>
          <w:spacing w:val="6"/>
        </w:rPr>
      </w:pPr>
      <w:r w:rsidRPr="00841D09">
        <w:rPr>
          <w:rFonts w:cs="Arial"/>
          <w:spacing w:val="6"/>
        </w:rPr>
        <w:t>вторник, среда, четверг, пятница - без перерыва;</w:t>
      </w:r>
    </w:p>
    <w:p w14:paraId="312C2F7C" w14:textId="77777777" w:rsidR="00863D43" w:rsidRPr="00841D09" w:rsidRDefault="00863D43" w:rsidP="00841D09">
      <w:pPr>
        <w:ind w:firstLine="709"/>
        <w:rPr>
          <w:rFonts w:cs="Arial"/>
          <w:spacing w:val="6"/>
        </w:rPr>
      </w:pPr>
      <w:r w:rsidRPr="00841D09">
        <w:rPr>
          <w:rFonts w:cs="Arial"/>
          <w:spacing w:val="6"/>
        </w:rPr>
        <w:t>среда - 9.00-20.00;</w:t>
      </w:r>
    </w:p>
    <w:p w14:paraId="07267E25" w14:textId="77777777" w:rsidR="00863D43" w:rsidRPr="00841D09" w:rsidRDefault="00863D43" w:rsidP="00841D09">
      <w:pPr>
        <w:ind w:firstLine="709"/>
        <w:rPr>
          <w:rFonts w:cs="Arial"/>
          <w:spacing w:val="6"/>
        </w:rPr>
      </w:pPr>
      <w:r w:rsidRPr="00841D09">
        <w:rPr>
          <w:rFonts w:cs="Arial"/>
          <w:spacing w:val="6"/>
        </w:rPr>
        <w:t>четверг - 9.00-17.00;</w:t>
      </w:r>
    </w:p>
    <w:p w14:paraId="6AC1F99A" w14:textId="77777777" w:rsidR="00863D43" w:rsidRPr="00841D09" w:rsidRDefault="00863D43" w:rsidP="00841D09">
      <w:pPr>
        <w:ind w:firstLine="709"/>
        <w:rPr>
          <w:rFonts w:cs="Arial"/>
          <w:spacing w:val="6"/>
        </w:rPr>
      </w:pPr>
      <w:r w:rsidRPr="00841D09">
        <w:rPr>
          <w:rFonts w:cs="Arial"/>
          <w:spacing w:val="6"/>
        </w:rPr>
        <w:t>воскресенье - выходной день.</w:t>
      </w:r>
    </w:p>
    <w:p w14:paraId="2E917093" w14:textId="77777777" w:rsidR="00863D43" w:rsidRPr="00841D09" w:rsidRDefault="00863D43" w:rsidP="00841D09">
      <w:pPr>
        <w:ind w:firstLine="709"/>
        <w:rPr>
          <w:rFonts w:cs="Arial"/>
        </w:rPr>
      </w:pPr>
      <w:r w:rsidRPr="00841D09">
        <w:rPr>
          <w:rFonts w:cs="Arial"/>
        </w:rPr>
        <w:lastRenderedPageBreak/>
        <w:t>1.3.1.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14:paraId="1C9872E6" w14:textId="77777777" w:rsidR="00E07811" w:rsidRPr="00841D09" w:rsidRDefault="00863D43" w:rsidP="00841D09">
      <w:pPr>
        <w:ind w:firstLine="709"/>
        <w:rPr>
          <w:rFonts w:cs="Arial"/>
        </w:rPr>
      </w:pPr>
      <w:r w:rsidRPr="00841D09">
        <w:rPr>
          <w:rFonts w:cs="Arial"/>
        </w:rPr>
        <w:t>- на официальном сайте администрации в сети Интернет (</w:t>
      </w:r>
      <w:r w:rsidR="00E07811" w:rsidRPr="00841D09">
        <w:rPr>
          <w:rFonts w:cs="Arial"/>
        </w:rPr>
        <w:t>http://nveduga.ru);</w:t>
      </w:r>
    </w:p>
    <w:p w14:paraId="1F7C9D93" w14:textId="77777777" w:rsidR="00863D43" w:rsidRPr="00841D09" w:rsidRDefault="00863D43" w:rsidP="00841D09">
      <w:pPr>
        <w:ind w:firstLine="709"/>
        <w:rPr>
          <w:rFonts w:cs="Arial"/>
        </w:rPr>
      </w:pPr>
      <w:r w:rsidRPr="00841D09">
        <w:rPr>
          <w:rFonts w:cs="Arial"/>
        </w:rPr>
        <w:t>- в информационной системе «Портал Воронежской области в сети Интернет» (далее - Портал Воронежской области в сети Интернет) (www.govvrn.ru);</w:t>
      </w:r>
    </w:p>
    <w:p w14:paraId="0AB5D6D7" w14:textId="77777777" w:rsidR="00863D43" w:rsidRPr="00841D09" w:rsidRDefault="00863D43" w:rsidP="00841D09">
      <w:pPr>
        <w:ind w:firstLine="709"/>
        <w:rPr>
          <w:rFonts w:cs="Arial"/>
        </w:rPr>
      </w:pPr>
      <w:r w:rsidRPr="00841D09">
        <w:rPr>
          <w:rFonts w:cs="Arial"/>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14:paraId="7CFF9FB0" w14:textId="77777777" w:rsidR="00863D43" w:rsidRPr="00841D09" w:rsidRDefault="00863D43" w:rsidP="00841D09">
      <w:pPr>
        <w:ind w:firstLine="709"/>
        <w:rPr>
          <w:rFonts w:cs="Arial"/>
        </w:rPr>
      </w:pPr>
      <w:r w:rsidRPr="00841D09">
        <w:rPr>
          <w:rFonts w:cs="Arial"/>
        </w:rPr>
        <w:t>- на официальном сайте многофункционального центра (https://mydocuments36.ru);</w:t>
      </w:r>
    </w:p>
    <w:p w14:paraId="759E1BDE" w14:textId="77777777" w:rsidR="00863D43" w:rsidRPr="00841D09" w:rsidRDefault="00863D43" w:rsidP="00841D09">
      <w:pPr>
        <w:ind w:firstLine="709"/>
        <w:rPr>
          <w:rFonts w:cs="Arial"/>
        </w:rPr>
      </w:pPr>
      <w:r w:rsidRPr="00841D09">
        <w:rPr>
          <w:rFonts w:cs="Arial"/>
        </w:rPr>
        <w:t>- на информационном стенде в администрации;</w:t>
      </w:r>
    </w:p>
    <w:p w14:paraId="4DA01A72" w14:textId="77777777" w:rsidR="00863D43" w:rsidRPr="00841D09" w:rsidRDefault="00863D43" w:rsidP="00841D09">
      <w:pPr>
        <w:ind w:firstLine="709"/>
        <w:rPr>
          <w:rFonts w:cs="Arial"/>
        </w:rPr>
      </w:pPr>
      <w:r w:rsidRPr="00841D09">
        <w:rPr>
          <w:rFonts w:cs="Arial"/>
        </w:rPr>
        <w:t>- на информационном стенде в многофункциональном центре.</w:t>
      </w:r>
    </w:p>
    <w:p w14:paraId="12235891" w14:textId="77777777" w:rsidR="00863D43" w:rsidRPr="00841D09" w:rsidRDefault="00863D43" w:rsidP="00841D09">
      <w:pPr>
        <w:ind w:firstLine="709"/>
        <w:rPr>
          <w:rFonts w:cs="Arial"/>
        </w:rPr>
      </w:pPr>
      <w:r w:rsidRPr="00841D09">
        <w:rPr>
          <w:rFonts w:cs="Arial"/>
        </w:rPr>
        <w:t>1.3.2.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14:paraId="71095B49" w14:textId="77777777" w:rsidR="00863D43" w:rsidRPr="00841D09" w:rsidRDefault="00863D43" w:rsidP="00841D09">
      <w:pPr>
        <w:ind w:firstLine="709"/>
        <w:rPr>
          <w:rFonts w:cs="Arial"/>
        </w:rPr>
      </w:pPr>
      <w:r w:rsidRPr="00841D09">
        <w:rPr>
          <w:rFonts w:cs="Arial"/>
        </w:rPr>
        <w:t>- непосредственно в администрации, многофункциональном центре;</w:t>
      </w:r>
    </w:p>
    <w:p w14:paraId="0EFFEA98" w14:textId="77777777" w:rsidR="00863D43" w:rsidRPr="00841D09" w:rsidRDefault="00863D43" w:rsidP="00841D09">
      <w:pPr>
        <w:ind w:firstLine="709"/>
        <w:rPr>
          <w:rFonts w:cs="Arial"/>
        </w:rPr>
      </w:pPr>
      <w:r w:rsidRPr="00841D09">
        <w:rPr>
          <w:rFonts w:cs="Arial"/>
        </w:rPr>
        <w:t>- с использованием средств телефонной связи, средств сети Интернет.</w:t>
      </w:r>
    </w:p>
    <w:p w14:paraId="0AD7926D" w14:textId="77777777" w:rsidR="00863D43" w:rsidRPr="00841D09" w:rsidRDefault="00863D43" w:rsidP="00841D09">
      <w:pPr>
        <w:ind w:firstLine="709"/>
        <w:rPr>
          <w:rFonts w:cs="Arial"/>
        </w:rPr>
      </w:pPr>
      <w:r w:rsidRPr="00841D09">
        <w:rPr>
          <w:rFonts w:cs="Arial"/>
        </w:rPr>
        <w:t>1.3.3.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14:paraId="0B1924D6" w14:textId="77777777" w:rsidR="00863D43" w:rsidRPr="00841D09" w:rsidRDefault="00863D43" w:rsidP="00841D09">
      <w:pPr>
        <w:ind w:firstLine="709"/>
        <w:rPr>
          <w:rFonts w:cs="Arial"/>
        </w:rPr>
      </w:pPr>
      <w:r w:rsidRPr="00841D09">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14:paraId="5EA6D2EC" w14:textId="77777777" w:rsidR="00863D43" w:rsidRPr="00841D09" w:rsidRDefault="00863D43" w:rsidP="00841D09">
      <w:pPr>
        <w:ind w:firstLine="709"/>
        <w:rPr>
          <w:rFonts w:cs="Arial"/>
        </w:rPr>
      </w:pPr>
      <w:r w:rsidRPr="00841D09">
        <w:rPr>
          <w:rFonts w:cs="Arial"/>
        </w:rPr>
        <w:t xml:space="preserve"> 1.3.4.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14:paraId="40F695E1" w14:textId="77777777" w:rsidR="00863D43" w:rsidRPr="00841D09" w:rsidRDefault="00863D43" w:rsidP="00841D09">
      <w:pPr>
        <w:ind w:firstLine="709"/>
        <w:rPr>
          <w:rFonts w:cs="Arial"/>
        </w:rPr>
      </w:pPr>
      <w:r w:rsidRPr="00841D09">
        <w:rPr>
          <w:rFonts w:cs="Arial"/>
        </w:rPr>
        <w:t>1) текст настоящего административного регламента;</w:t>
      </w:r>
    </w:p>
    <w:p w14:paraId="4EE0B307" w14:textId="77777777" w:rsidR="00863D43" w:rsidRPr="00841D09" w:rsidRDefault="00863D43" w:rsidP="00841D09">
      <w:pPr>
        <w:ind w:firstLine="709"/>
        <w:rPr>
          <w:rFonts w:cs="Arial"/>
        </w:rPr>
      </w:pPr>
      <w:r w:rsidRPr="00841D09">
        <w:rPr>
          <w:rFonts w:cs="Arial"/>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D40E8AA" w14:textId="77777777" w:rsidR="00863D43" w:rsidRPr="00841D09" w:rsidRDefault="00863D43" w:rsidP="00841D09">
      <w:pPr>
        <w:ind w:firstLine="709"/>
        <w:rPr>
          <w:rFonts w:cs="Arial"/>
        </w:rPr>
      </w:pPr>
      <w:r w:rsidRPr="00841D09">
        <w:rPr>
          <w:rFonts w:cs="Arial"/>
        </w:rPr>
        <w:t>3) формы, образцы документов, заявлений.</w:t>
      </w:r>
    </w:p>
    <w:p w14:paraId="5E2A826B" w14:textId="77777777" w:rsidR="00863D43" w:rsidRPr="00841D09" w:rsidRDefault="00863D43" w:rsidP="00841D09">
      <w:pPr>
        <w:ind w:firstLine="709"/>
        <w:rPr>
          <w:rFonts w:cs="Arial"/>
        </w:rPr>
      </w:pPr>
      <w:r w:rsidRPr="00841D09">
        <w:rPr>
          <w:rFonts w:cs="Arial"/>
        </w:rPr>
        <w:t>1.3.5.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14:paraId="1FDA39B6" w14:textId="77777777" w:rsidR="00863D43" w:rsidRPr="00841D09" w:rsidRDefault="00863D43" w:rsidP="00841D09">
      <w:pPr>
        <w:ind w:firstLine="709"/>
        <w:rPr>
          <w:rFonts w:cs="Arial"/>
        </w:rPr>
      </w:pPr>
      <w:r w:rsidRPr="00841D09">
        <w:rPr>
          <w:rFonts w:cs="Arial"/>
        </w:rPr>
        <w:t>1.3.6. При ответах на телефонные звонки и при личном обращении уполномоченные должностные лица консультируют заявителей по вопросам, касающимся:</w:t>
      </w:r>
    </w:p>
    <w:p w14:paraId="11E4B1BE" w14:textId="77777777" w:rsidR="00863D43" w:rsidRPr="00841D09" w:rsidRDefault="00863D43" w:rsidP="00841D09">
      <w:pPr>
        <w:ind w:firstLine="709"/>
        <w:rPr>
          <w:rFonts w:cs="Arial"/>
        </w:rPr>
      </w:pPr>
      <w:r w:rsidRPr="00841D09">
        <w:rPr>
          <w:rFonts w:cs="Arial"/>
        </w:rPr>
        <w:lastRenderedPageBreak/>
        <w:t>1) порядка и сроков предоставления муниципальной услуги;</w:t>
      </w:r>
    </w:p>
    <w:p w14:paraId="0D838976" w14:textId="77777777" w:rsidR="00863D43" w:rsidRPr="00841D09" w:rsidRDefault="00863D43" w:rsidP="00841D09">
      <w:pPr>
        <w:ind w:firstLine="709"/>
        <w:rPr>
          <w:rFonts w:cs="Arial"/>
        </w:rPr>
      </w:pPr>
      <w:r w:rsidRPr="00841D09">
        <w:rPr>
          <w:rFonts w:cs="Arial"/>
        </w:rPr>
        <w:t>2) порядка оформления представляемых заявителем документов;</w:t>
      </w:r>
    </w:p>
    <w:p w14:paraId="0A3D39A1" w14:textId="77777777" w:rsidR="00863D43" w:rsidRPr="00841D09" w:rsidRDefault="00863D43" w:rsidP="00841D09">
      <w:pPr>
        <w:ind w:firstLine="709"/>
        <w:rPr>
          <w:rFonts w:cs="Arial"/>
        </w:rPr>
      </w:pPr>
      <w:r w:rsidRPr="00841D09">
        <w:rPr>
          <w:rFonts w:cs="Arial"/>
        </w:rPr>
        <w:t>3) порядка обжалования действий (бездействия) и решений, осуществляемых и принимаемых в ходе предоставления муниципальной услуги;</w:t>
      </w:r>
    </w:p>
    <w:p w14:paraId="69D88D15" w14:textId="77777777" w:rsidR="00863D43" w:rsidRPr="00841D09" w:rsidRDefault="00863D43" w:rsidP="00841D09">
      <w:pPr>
        <w:ind w:firstLine="709"/>
        <w:rPr>
          <w:rFonts w:cs="Arial"/>
        </w:rPr>
      </w:pPr>
      <w:r w:rsidRPr="00841D09">
        <w:rPr>
          <w:rFonts w:cs="Arial"/>
        </w:rPr>
        <w:t>4) хода предоставления муниципальной услуги.</w:t>
      </w:r>
    </w:p>
    <w:p w14:paraId="33A9564A" w14:textId="77777777" w:rsidR="00863D43" w:rsidRPr="00841D09" w:rsidRDefault="00863D43" w:rsidP="00841D09">
      <w:pPr>
        <w:ind w:firstLine="709"/>
        <w:rPr>
          <w:rFonts w:cs="Arial"/>
        </w:rPr>
      </w:pPr>
      <w:r w:rsidRPr="00841D09">
        <w:rPr>
          <w:rFonts w:cs="Arial"/>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14:paraId="026031CC" w14:textId="77777777" w:rsidR="00863D43" w:rsidRPr="00841D09" w:rsidRDefault="00863D43" w:rsidP="00841D09">
      <w:pPr>
        <w:ind w:firstLine="709"/>
        <w:rPr>
          <w:rFonts w:cs="Arial"/>
        </w:rPr>
      </w:pPr>
      <w:r w:rsidRPr="00841D09">
        <w:rPr>
          <w:rFonts w:cs="Arial"/>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14:paraId="3F631B94" w14:textId="77777777" w:rsidR="00863D43" w:rsidRPr="00841D09" w:rsidRDefault="00863D43" w:rsidP="00841D09">
      <w:pPr>
        <w:ind w:firstLine="709"/>
        <w:rPr>
          <w:rFonts w:cs="Arial"/>
        </w:rPr>
      </w:pPr>
      <w:r w:rsidRPr="00841D09">
        <w:rPr>
          <w:rFonts w:cs="Arial"/>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14:paraId="5825C6A5" w14:textId="77777777" w:rsidR="00863D43" w:rsidRPr="00841D09" w:rsidRDefault="00863D43" w:rsidP="00841D09">
      <w:pPr>
        <w:ind w:firstLine="709"/>
        <w:rPr>
          <w:rFonts w:cs="Arial"/>
        </w:rPr>
      </w:pPr>
    </w:p>
    <w:p w14:paraId="3C429C88" w14:textId="2F477D69" w:rsidR="00863D43" w:rsidRDefault="00863D43" w:rsidP="00841D09">
      <w:pPr>
        <w:ind w:firstLine="709"/>
        <w:rPr>
          <w:rFonts w:cs="Arial"/>
        </w:rPr>
      </w:pPr>
      <w:r w:rsidRPr="00841D09">
        <w:rPr>
          <w:rFonts w:cs="Arial"/>
        </w:rPr>
        <w:t>2. Стандарт предоставления муниципальной услуги</w:t>
      </w:r>
    </w:p>
    <w:p w14:paraId="64A302A7" w14:textId="77777777" w:rsidR="009C6F0C" w:rsidRPr="00841D09" w:rsidRDefault="009C6F0C" w:rsidP="00841D09">
      <w:pPr>
        <w:ind w:firstLine="709"/>
        <w:rPr>
          <w:rFonts w:cs="Arial"/>
        </w:rPr>
      </w:pPr>
    </w:p>
    <w:p w14:paraId="4446C5DF" w14:textId="77777777" w:rsidR="00863D43" w:rsidRPr="00841D09" w:rsidRDefault="00863D43" w:rsidP="00841D09">
      <w:pPr>
        <w:ind w:firstLine="709"/>
        <w:rPr>
          <w:rFonts w:cs="Arial"/>
        </w:rPr>
      </w:pPr>
      <w:r w:rsidRPr="00841D09">
        <w:rPr>
          <w:rFonts w:cs="Arial"/>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6A21DCE4" w14:textId="77777777" w:rsidR="00863D43" w:rsidRPr="00841D09" w:rsidRDefault="00863D43" w:rsidP="00841D09">
      <w:pPr>
        <w:ind w:firstLine="709"/>
        <w:rPr>
          <w:rFonts w:cs="Arial"/>
        </w:rPr>
      </w:pPr>
      <w:r w:rsidRPr="00841D09">
        <w:rPr>
          <w:rFonts w:cs="Arial"/>
        </w:rPr>
        <w:t>2.2. Наименование органа, предоставляющего муниципальную услугу.</w:t>
      </w:r>
    </w:p>
    <w:p w14:paraId="302411B6" w14:textId="53AC0CA8" w:rsidR="00863D43" w:rsidRPr="00841D09" w:rsidRDefault="00863D43" w:rsidP="00841D09">
      <w:pPr>
        <w:ind w:firstLine="709"/>
        <w:rPr>
          <w:rFonts w:cs="Arial"/>
        </w:rPr>
      </w:pPr>
      <w:r w:rsidRPr="00841D09">
        <w:rPr>
          <w:rFonts w:cs="Arial"/>
        </w:rPr>
        <w:t xml:space="preserve">2.2.1. Орган, предоставляющий муниципальную услугу: администрация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w:t>
      </w:r>
    </w:p>
    <w:p w14:paraId="72C848C2" w14:textId="77777777" w:rsidR="00863D43" w:rsidRPr="00841D09" w:rsidRDefault="00863D43" w:rsidP="00841D09">
      <w:pPr>
        <w:ind w:firstLine="709"/>
        <w:rPr>
          <w:rFonts w:cs="Arial"/>
        </w:rPr>
      </w:pPr>
      <w:r w:rsidRPr="00841D09">
        <w:rPr>
          <w:rFonts w:cs="Arial"/>
        </w:rPr>
        <w:t xml:space="preserve">2.2.2. 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r w:rsidR="00433EA0" w:rsidRPr="00841D09">
        <w:rPr>
          <w:rFonts w:cs="Arial"/>
        </w:rPr>
        <w:t>Росреестра по</w:t>
      </w:r>
      <w:r w:rsidRPr="00841D09">
        <w:rPr>
          <w:rFonts w:cs="Arial"/>
        </w:rPr>
        <w:t xml:space="preserve"> Воронежской области, </w:t>
      </w:r>
      <w:r w:rsidR="00433EA0" w:rsidRPr="00841D09">
        <w:rPr>
          <w:rFonts w:cs="Arial"/>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841D09">
        <w:rPr>
          <w:rFonts w:cs="Arial"/>
        </w:rPr>
        <w:t>,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14:paraId="089C2BEC" w14:textId="122090B0" w:rsidR="00AF2F19" w:rsidRPr="00841D09" w:rsidRDefault="00863D43" w:rsidP="00841D09">
      <w:pPr>
        <w:numPr>
          <w:ilvl w:val="2"/>
          <w:numId w:val="1"/>
        </w:numPr>
        <w:tabs>
          <w:tab w:val="num" w:pos="142"/>
        </w:tabs>
        <w:autoSpaceDE w:val="0"/>
        <w:autoSpaceDN w:val="0"/>
        <w:adjustRightInd w:val="0"/>
        <w:ind w:left="0" w:firstLine="709"/>
        <w:rPr>
          <w:rFonts w:eastAsia="Calibri" w:cs="Arial"/>
        </w:rPr>
      </w:pPr>
      <w:r w:rsidRPr="00841D09">
        <w:rPr>
          <w:rFonts w:cs="Arial"/>
        </w:rPr>
        <w:t>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w:t>
      </w:r>
      <w:r w:rsidR="00AF2F19" w:rsidRPr="00841D09">
        <w:rPr>
          <w:rFonts w:cs="Arial"/>
        </w:rPr>
        <w:t>г, утвержденный Решением СНД</w:t>
      </w:r>
      <w:r w:rsidR="00841D09" w:rsidRPr="00841D09">
        <w:rPr>
          <w:rFonts w:cs="Arial"/>
        </w:rPr>
        <w:t xml:space="preserve"> </w:t>
      </w:r>
      <w:r w:rsidR="00AF2F19" w:rsidRPr="00841D09">
        <w:rPr>
          <w:rFonts w:eastAsia="Calibri" w:cs="Arial"/>
        </w:rPr>
        <w:t>от 10.10. 2012 года № 153.</w:t>
      </w:r>
      <w:r w:rsidR="00AF2F19" w:rsidRPr="00841D09">
        <w:rPr>
          <w:rFonts w:cs="Arial"/>
        </w:rPr>
        <w:t xml:space="preserve"> </w:t>
      </w:r>
    </w:p>
    <w:p w14:paraId="417958C6" w14:textId="77777777" w:rsidR="00863D43" w:rsidRPr="00841D09" w:rsidRDefault="00863D43" w:rsidP="00841D09">
      <w:pPr>
        <w:ind w:firstLine="709"/>
        <w:rPr>
          <w:rFonts w:cs="Arial"/>
        </w:rPr>
      </w:pPr>
      <w:r w:rsidRPr="00841D09">
        <w:rPr>
          <w:rFonts w:cs="Arial"/>
        </w:rPr>
        <w:t xml:space="preserve">2.3. Результат предоставления муниципальной услуги. </w:t>
      </w:r>
    </w:p>
    <w:p w14:paraId="674F6CD5" w14:textId="77777777" w:rsidR="00863D43" w:rsidRPr="00841D09" w:rsidRDefault="00863D43" w:rsidP="00841D09">
      <w:pPr>
        <w:ind w:firstLine="709"/>
        <w:rPr>
          <w:rFonts w:cs="Arial"/>
        </w:rPr>
      </w:pPr>
      <w:r w:rsidRPr="00841D09">
        <w:rPr>
          <w:rFonts w:cs="Arial"/>
        </w:rPr>
        <w:t xml:space="preserve">Результатом предоставления муниципальной услуги является выдача разрешения на использование земель или земельного участка в виде постановления </w:t>
      </w:r>
      <w:r w:rsidRPr="00841D09">
        <w:rPr>
          <w:rFonts w:cs="Arial"/>
        </w:rPr>
        <w:lastRenderedPageBreak/>
        <w:t>администрации либо уведомления об отказе в предоставлении муниципальной услуги.</w:t>
      </w:r>
    </w:p>
    <w:p w14:paraId="6D0F1D77" w14:textId="77777777" w:rsidR="000C64BC" w:rsidRPr="00841D09" w:rsidRDefault="000C64BC" w:rsidP="00841D09">
      <w:pPr>
        <w:ind w:firstLine="709"/>
        <w:rPr>
          <w:rFonts w:eastAsia="Calibri" w:cs="Arial"/>
        </w:rPr>
      </w:pPr>
      <w:r w:rsidRPr="00841D09">
        <w:rPr>
          <w:rFonts w:eastAsia="Calibri" w:cs="Arial"/>
        </w:rPr>
        <w:t>2.3.1. Разрешение на размещение Объектов выдается заявителю Уполномоченным органом при одновременном соблюдении следующих условий:</w:t>
      </w:r>
    </w:p>
    <w:p w14:paraId="77EA4242" w14:textId="77777777" w:rsidR="000C64BC" w:rsidRPr="00841D09" w:rsidRDefault="000C64BC" w:rsidP="00841D09">
      <w:pPr>
        <w:ind w:firstLine="709"/>
        <w:rPr>
          <w:rFonts w:eastAsia="Calibri" w:cs="Arial"/>
        </w:rPr>
      </w:pPr>
      <w:r w:rsidRPr="00841D09">
        <w:rPr>
          <w:rFonts w:eastAsia="Calibri" w:cs="Arial"/>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14:paraId="70FCCAB2" w14:textId="77777777" w:rsidR="000C64BC" w:rsidRPr="00841D09" w:rsidRDefault="000C64BC" w:rsidP="00841D09">
      <w:pPr>
        <w:ind w:firstLine="709"/>
        <w:rPr>
          <w:rFonts w:eastAsia="Calibri" w:cs="Arial"/>
        </w:rPr>
      </w:pPr>
      <w:r w:rsidRPr="00841D09">
        <w:rPr>
          <w:rFonts w:eastAsia="Calibri" w:cs="Arial"/>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14:paraId="2CF8FE15" w14:textId="77777777" w:rsidR="000C64BC" w:rsidRPr="00841D09" w:rsidRDefault="000C64BC" w:rsidP="00841D09">
      <w:pPr>
        <w:ind w:firstLine="709"/>
        <w:rPr>
          <w:rFonts w:eastAsia="Calibri" w:cs="Arial"/>
        </w:rPr>
      </w:pPr>
      <w:r w:rsidRPr="00841D09">
        <w:rPr>
          <w:rFonts w:eastAsia="Calibri" w:cs="Arial"/>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 земельный участок или земли, на которых предполагается разместить Объект,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14:paraId="6738495D" w14:textId="5CA9B4E1" w:rsidR="00863D43" w:rsidRPr="00841D09" w:rsidRDefault="00863D43" w:rsidP="00841D09">
      <w:pPr>
        <w:ind w:firstLine="709"/>
        <w:rPr>
          <w:rFonts w:cs="Arial"/>
        </w:rPr>
      </w:pPr>
      <w:r w:rsidRPr="00841D09">
        <w:rPr>
          <w:rFonts w:cs="Arial"/>
        </w:rPr>
        <w:t>2.4.</w:t>
      </w:r>
      <w:r w:rsidR="009C6F0C">
        <w:rPr>
          <w:rFonts w:cs="Arial"/>
        </w:rPr>
        <w:t xml:space="preserve"> </w:t>
      </w:r>
      <w:r w:rsidRPr="00841D09">
        <w:rPr>
          <w:rFonts w:cs="Arial"/>
        </w:rPr>
        <w:t>Срок предоставления муниципальной услуги.</w:t>
      </w:r>
    </w:p>
    <w:p w14:paraId="7563578A" w14:textId="77777777" w:rsidR="00863D43" w:rsidRPr="00841D09" w:rsidRDefault="00863D43" w:rsidP="00841D09">
      <w:pPr>
        <w:ind w:firstLine="709"/>
        <w:rPr>
          <w:rFonts w:cs="Arial"/>
        </w:rPr>
      </w:pPr>
      <w:r w:rsidRPr="00841D09">
        <w:rPr>
          <w:rFonts w:cs="Arial"/>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14:paraId="7F223267" w14:textId="77777777" w:rsidR="00863D43" w:rsidRPr="00841D09" w:rsidRDefault="00863D43" w:rsidP="00841D09">
      <w:pPr>
        <w:ind w:firstLine="709"/>
        <w:rPr>
          <w:rFonts w:cs="Arial"/>
        </w:rPr>
      </w:pPr>
      <w:r w:rsidRPr="00841D09">
        <w:rPr>
          <w:rFonts w:cs="Arial"/>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14:paraId="5DF4A190" w14:textId="77777777" w:rsidR="00863D43" w:rsidRPr="00841D09" w:rsidRDefault="00863D43" w:rsidP="00841D09">
      <w:pPr>
        <w:ind w:firstLine="709"/>
        <w:rPr>
          <w:rFonts w:cs="Arial"/>
        </w:rPr>
      </w:pPr>
      <w:r w:rsidRPr="00841D09">
        <w:rPr>
          <w:rFonts w:cs="Arial"/>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14:paraId="0CE6ECCE" w14:textId="4E26C67B" w:rsidR="000C64BC" w:rsidRPr="00841D09" w:rsidRDefault="000C64BC" w:rsidP="00841D09">
      <w:pPr>
        <w:ind w:firstLine="709"/>
        <w:rPr>
          <w:rFonts w:eastAsia="Calibri" w:cs="Arial"/>
        </w:rPr>
      </w:pPr>
      <w:r w:rsidRPr="00841D09">
        <w:rPr>
          <w:rFonts w:eastAsia="Calibri" w:cs="Arial"/>
        </w:rPr>
        <w:t xml:space="preserve">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w:t>
      </w:r>
      <w:r w:rsidR="00841D09" w:rsidRPr="00841D09">
        <w:rPr>
          <w:rFonts w:eastAsia="Calibri" w:cs="Arial"/>
        </w:rPr>
        <w:t>разрешения,</w:t>
      </w:r>
      <w:r w:rsidRPr="00841D09">
        <w:rPr>
          <w:rFonts w:eastAsia="Calibri" w:cs="Arial"/>
        </w:rPr>
        <w:t xml:space="preserve"> не должен превышать 30 дней со дня поступления заявления.</w:t>
      </w:r>
    </w:p>
    <w:p w14:paraId="121745FF" w14:textId="77777777" w:rsidR="00863D43" w:rsidRPr="00841D09" w:rsidRDefault="00863D43" w:rsidP="00841D09">
      <w:pPr>
        <w:ind w:firstLine="709"/>
        <w:rPr>
          <w:rFonts w:cs="Arial"/>
        </w:rPr>
      </w:pPr>
      <w:r w:rsidRPr="00841D09">
        <w:rPr>
          <w:rFonts w:cs="Arial"/>
        </w:rPr>
        <w:t>Оснований для приостановления предоставления муниципальной услуги законодательством не предусмотрено.</w:t>
      </w:r>
    </w:p>
    <w:p w14:paraId="21E51317" w14:textId="77777777" w:rsidR="00863D43" w:rsidRPr="00841D09" w:rsidRDefault="00863D43" w:rsidP="00841D09">
      <w:pPr>
        <w:ind w:firstLine="709"/>
        <w:rPr>
          <w:rFonts w:cs="Arial"/>
        </w:rPr>
      </w:pPr>
      <w:r w:rsidRPr="00841D09">
        <w:rPr>
          <w:rFonts w:cs="Arial"/>
        </w:rPr>
        <w:t>2.5. Правовые основы для предоставления муниципальной услуги.</w:t>
      </w:r>
    </w:p>
    <w:p w14:paraId="6C1A2FD2" w14:textId="77777777" w:rsidR="00863D43" w:rsidRPr="00841D09" w:rsidRDefault="00863D43" w:rsidP="00841D09">
      <w:pPr>
        <w:ind w:firstLine="709"/>
        <w:rPr>
          <w:rFonts w:cs="Arial"/>
        </w:rPr>
      </w:pPr>
      <w:r w:rsidRPr="00841D09">
        <w:rPr>
          <w:rFonts w:cs="Arial"/>
        </w:rPr>
        <w:t>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с:</w:t>
      </w:r>
    </w:p>
    <w:p w14:paraId="43A97CA8" w14:textId="77777777" w:rsidR="00863D43" w:rsidRPr="00841D09" w:rsidRDefault="00863D43" w:rsidP="00841D09">
      <w:pPr>
        <w:ind w:firstLine="709"/>
        <w:rPr>
          <w:rFonts w:cs="Arial"/>
        </w:rPr>
      </w:pPr>
      <w:r w:rsidRPr="00841D09">
        <w:rPr>
          <w:rFonts w:cs="Arial"/>
        </w:rPr>
        <w:t>- Земельным кодексом Российской Федерации от 25.10.2001 № 136-ФЗ («Российская газета», 2004, № 290, 30 декабря «Собрание законодательства РФ», 2001, №44, 29 октября);</w:t>
      </w:r>
    </w:p>
    <w:p w14:paraId="58200C20" w14:textId="77777777" w:rsidR="00863D43" w:rsidRPr="00841D09" w:rsidRDefault="00863D43" w:rsidP="00841D09">
      <w:pPr>
        <w:ind w:firstLine="709"/>
        <w:rPr>
          <w:rFonts w:cs="Arial"/>
        </w:rPr>
      </w:pPr>
      <w:r w:rsidRPr="00841D09">
        <w:rPr>
          <w:rFonts w:cs="Arial"/>
        </w:rPr>
        <w:lastRenderedPageBreak/>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14:paraId="607E1252" w14:textId="77777777" w:rsidR="00863D43" w:rsidRPr="00841D09" w:rsidRDefault="00863D43" w:rsidP="00841D09">
      <w:pPr>
        <w:ind w:firstLine="709"/>
        <w:rPr>
          <w:rFonts w:cs="Arial"/>
        </w:rPr>
      </w:pPr>
      <w:r w:rsidRPr="00841D09">
        <w:rPr>
          <w:rFonts w:cs="Arial"/>
        </w:rPr>
        <w:t>- Федеральным законом от 27.07.2010 № 210-ФЗ «Об организации предоставления государственных и муниципальных услуг» («Российская газета», 2010, № 168, 30 июля);</w:t>
      </w:r>
    </w:p>
    <w:p w14:paraId="5F91C6CD" w14:textId="77777777" w:rsidR="00863D43" w:rsidRPr="00841D09" w:rsidRDefault="00863D43" w:rsidP="00841D09">
      <w:pPr>
        <w:ind w:firstLine="709"/>
        <w:rPr>
          <w:rFonts w:cs="Arial"/>
        </w:rPr>
      </w:pPr>
      <w:r w:rsidRPr="00841D09">
        <w:rPr>
          <w:rFonts w:cs="Arial"/>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14:paraId="76849FB4" w14:textId="77777777" w:rsidR="00863D43" w:rsidRPr="00841D09" w:rsidRDefault="00863D43" w:rsidP="00841D09">
      <w:pPr>
        <w:ind w:firstLine="709"/>
        <w:rPr>
          <w:rFonts w:cs="Arial"/>
        </w:rPr>
      </w:pPr>
      <w:r w:rsidRPr="00841D09">
        <w:rPr>
          <w:rFonts w:cs="Arial"/>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14:paraId="58EFB88C" w14:textId="77777777" w:rsidR="00863D43" w:rsidRPr="00841D09" w:rsidRDefault="00863D43" w:rsidP="00841D09">
      <w:pPr>
        <w:ind w:firstLine="709"/>
        <w:rPr>
          <w:rFonts w:cs="Arial"/>
        </w:rPr>
      </w:pPr>
      <w:r w:rsidRPr="00841D09">
        <w:rPr>
          <w:rFonts w:cs="Arial"/>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
    <w:p w14:paraId="7F87ABF2" w14:textId="011BF89F" w:rsidR="00863D43" w:rsidRPr="00841D09" w:rsidRDefault="00863D43" w:rsidP="00841D09">
      <w:pPr>
        <w:ind w:firstLine="709"/>
        <w:rPr>
          <w:rFonts w:cs="Arial"/>
        </w:rPr>
      </w:pPr>
      <w:r w:rsidRPr="00841D09">
        <w:rPr>
          <w:rFonts w:cs="Arial"/>
        </w:rPr>
        <w:t xml:space="preserve">- Уставом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 xml:space="preserve"> Семилукского муниципального района Воронежской области;</w:t>
      </w:r>
    </w:p>
    <w:p w14:paraId="12DC61FF" w14:textId="684AF3E1" w:rsidR="00863D43" w:rsidRPr="00841D09" w:rsidRDefault="00863D43" w:rsidP="00841D09">
      <w:pPr>
        <w:ind w:firstLine="709"/>
        <w:rPr>
          <w:rFonts w:cs="Arial"/>
        </w:rPr>
      </w:pPr>
      <w:r w:rsidRPr="00841D09">
        <w:rPr>
          <w:rFonts w:cs="Arial"/>
        </w:rPr>
        <w:t xml:space="preserve">- </w:t>
      </w:r>
      <w:r w:rsidRPr="00841D09">
        <w:rPr>
          <w:rFonts w:cs="Arial"/>
          <w:iCs/>
        </w:rPr>
        <w:t xml:space="preserve">иными нормативными правовыми актами Российской Федерации, Воронежской области и </w:t>
      </w:r>
      <w:r w:rsidR="0039494E" w:rsidRPr="00841D09">
        <w:rPr>
          <w:rFonts w:cs="Arial"/>
        </w:rPr>
        <w:t xml:space="preserve">Нижневедугского </w:t>
      </w:r>
      <w:r w:rsidR="00841D09" w:rsidRPr="00841D09">
        <w:rPr>
          <w:rFonts w:cs="Arial"/>
        </w:rPr>
        <w:t>сельского поселения</w:t>
      </w:r>
      <w:r w:rsidRPr="00841D09">
        <w:rPr>
          <w:rFonts w:cs="Arial"/>
          <w:iCs/>
        </w:rPr>
        <w:t xml:space="preserve"> Семилукского муниципального района Воронежской области, регламентирующими правоотношения в сфере предоставления муниципальных услуг.</w:t>
      </w:r>
    </w:p>
    <w:p w14:paraId="2BA82983" w14:textId="77777777" w:rsidR="00863D43" w:rsidRPr="00841D09" w:rsidRDefault="00863D43" w:rsidP="00841D09">
      <w:pPr>
        <w:ind w:firstLine="709"/>
        <w:rPr>
          <w:rFonts w:cs="Arial"/>
        </w:rPr>
      </w:pPr>
      <w:r w:rsidRPr="00841D09">
        <w:rPr>
          <w:rFonts w:cs="Arial"/>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14:paraId="6D4D5111" w14:textId="77777777" w:rsidR="00863D43" w:rsidRPr="00841D09" w:rsidRDefault="00863D43" w:rsidP="00841D09">
      <w:pPr>
        <w:ind w:firstLine="709"/>
        <w:rPr>
          <w:rFonts w:cs="Arial"/>
        </w:rPr>
      </w:pPr>
      <w:r w:rsidRPr="00841D09">
        <w:rPr>
          <w:rFonts w:cs="Arial"/>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14:paraId="4A2BE825" w14:textId="77777777" w:rsidR="00863D43" w:rsidRPr="00841D09" w:rsidRDefault="00863D43" w:rsidP="00841D09">
      <w:pPr>
        <w:ind w:firstLine="709"/>
        <w:rPr>
          <w:rFonts w:cs="Arial"/>
        </w:rPr>
      </w:pPr>
      <w:r w:rsidRPr="00841D09">
        <w:rPr>
          <w:rFonts w:cs="Arial"/>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14:paraId="1175ADBC" w14:textId="77777777" w:rsidR="00863D43" w:rsidRPr="00841D09" w:rsidRDefault="00863D43" w:rsidP="00841D09">
      <w:pPr>
        <w:ind w:firstLine="709"/>
        <w:rPr>
          <w:rFonts w:cs="Arial"/>
        </w:rPr>
      </w:pPr>
      <w:r w:rsidRPr="00841D09">
        <w:rPr>
          <w:rFonts w:cs="Arial"/>
        </w:rPr>
        <w:t>Муниципальная услуга предоставляется на основании заявления, поступившего в администрацию или в многофункциональный центр.</w:t>
      </w:r>
    </w:p>
    <w:p w14:paraId="6A96B40D" w14:textId="77777777" w:rsidR="00863D43" w:rsidRPr="00841D09" w:rsidRDefault="00863D43" w:rsidP="00841D09">
      <w:pPr>
        <w:ind w:firstLine="709"/>
        <w:rPr>
          <w:rFonts w:cs="Arial"/>
        </w:rPr>
      </w:pPr>
      <w:r w:rsidRPr="00841D09">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32863DC0" w14:textId="77777777" w:rsidR="00863D43" w:rsidRPr="00841D09" w:rsidRDefault="00863D43" w:rsidP="00841D09">
      <w:pPr>
        <w:ind w:firstLine="709"/>
        <w:rPr>
          <w:rFonts w:cs="Arial"/>
        </w:rPr>
      </w:pPr>
      <w:r w:rsidRPr="00841D09">
        <w:rPr>
          <w:rFonts w:cs="Arial"/>
        </w:rPr>
        <w:t>В заявлении должны быть указаны:</w:t>
      </w:r>
    </w:p>
    <w:p w14:paraId="62FBBF39" w14:textId="77777777" w:rsidR="00863D43" w:rsidRPr="00841D09" w:rsidRDefault="00863D43" w:rsidP="00841D09">
      <w:pPr>
        <w:ind w:firstLine="709"/>
        <w:rPr>
          <w:rFonts w:cs="Arial"/>
        </w:rPr>
      </w:pPr>
      <w:r w:rsidRPr="00841D09">
        <w:rPr>
          <w:rFonts w:cs="Arial"/>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14:paraId="6EE3CAB1" w14:textId="77777777" w:rsidR="00863D43" w:rsidRPr="00841D09" w:rsidRDefault="00863D43" w:rsidP="00841D09">
      <w:pPr>
        <w:ind w:firstLine="709"/>
        <w:rPr>
          <w:rFonts w:cs="Arial"/>
        </w:rPr>
      </w:pPr>
      <w:r w:rsidRPr="00841D09">
        <w:rPr>
          <w:rFonts w:cs="Arial"/>
        </w:rPr>
        <w:lastRenderedPageBreak/>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33E3D21A" w14:textId="77777777" w:rsidR="00863D43" w:rsidRPr="00841D09" w:rsidRDefault="00863D43" w:rsidP="00841D09">
      <w:pPr>
        <w:ind w:firstLine="709"/>
        <w:rPr>
          <w:rFonts w:cs="Arial"/>
        </w:rPr>
      </w:pPr>
      <w:r w:rsidRPr="00841D09">
        <w:rPr>
          <w:rFonts w:cs="Arial"/>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45FFF534" w14:textId="77777777" w:rsidR="00863D43" w:rsidRPr="00841D09" w:rsidRDefault="00863D43" w:rsidP="00841D09">
      <w:pPr>
        <w:ind w:firstLine="709"/>
        <w:rPr>
          <w:rFonts w:cs="Arial"/>
        </w:rPr>
      </w:pPr>
      <w:r w:rsidRPr="00841D09">
        <w:rPr>
          <w:rFonts w:cs="Arial"/>
        </w:rPr>
        <w:t>г) почтовый адрес, адрес электронной почты, номер телефона для связи с заявителем или представителем заявителя;</w:t>
      </w:r>
    </w:p>
    <w:p w14:paraId="076EA9DB" w14:textId="77777777" w:rsidR="00863D43" w:rsidRPr="00841D09" w:rsidRDefault="00863D43" w:rsidP="00841D09">
      <w:pPr>
        <w:ind w:firstLine="709"/>
        <w:rPr>
          <w:rFonts w:cs="Arial"/>
        </w:rPr>
      </w:pPr>
      <w:r w:rsidRPr="00841D09">
        <w:rPr>
          <w:rFonts w:cs="Arial"/>
        </w:rPr>
        <w:t>д) предполагаемые цели использования земель или земельного участка в соответствии с пунктом 1 статьи 39.34 Земельного кодекса РФ;</w:t>
      </w:r>
    </w:p>
    <w:p w14:paraId="3B76E17E" w14:textId="77777777" w:rsidR="00863D43" w:rsidRPr="00841D09" w:rsidRDefault="00863D43" w:rsidP="00841D09">
      <w:pPr>
        <w:ind w:firstLine="709"/>
        <w:rPr>
          <w:rFonts w:cs="Arial"/>
        </w:rPr>
      </w:pPr>
      <w:r w:rsidRPr="00841D09">
        <w:rPr>
          <w:rFonts w:cs="Arial"/>
        </w:rPr>
        <w:t>е) кадастровый номер земельного участка - в случае, если планируется использование всего земельного участка или его части;</w:t>
      </w:r>
    </w:p>
    <w:p w14:paraId="5AB57BAF" w14:textId="77777777" w:rsidR="00863D43" w:rsidRPr="00841D09" w:rsidRDefault="00863D43" w:rsidP="00841D09">
      <w:pPr>
        <w:ind w:firstLine="709"/>
        <w:rPr>
          <w:rFonts w:cs="Arial"/>
        </w:rPr>
      </w:pPr>
      <w:r w:rsidRPr="00841D09">
        <w:rPr>
          <w:rFonts w:cs="Arial"/>
        </w:rPr>
        <w:t>ж) срок использования земель или земельного участка (в пределах сроков, установленных пунктом 1 статьи 39.34 Земельного кодекса РФ).</w:t>
      </w:r>
    </w:p>
    <w:p w14:paraId="7F56CB67" w14:textId="77777777" w:rsidR="00A408C9" w:rsidRPr="00841D09" w:rsidRDefault="00A408C9" w:rsidP="00841D09">
      <w:pPr>
        <w:ind w:firstLine="709"/>
        <w:rPr>
          <w:rFonts w:eastAsia="Calibri" w:cs="Arial"/>
        </w:rPr>
      </w:pPr>
      <w:r w:rsidRPr="00841D09">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3FC61EA9" w14:textId="77777777" w:rsidR="00863D43" w:rsidRPr="00841D09" w:rsidRDefault="00863D43" w:rsidP="00841D09">
      <w:pPr>
        <w:ind w:firstLine="709"/>
        <w:rPr>
          <w:rFonts w:cs="Arial"/>
        </w:rPr>
      </w:pPr>
      <w:r w:rsidRPr="00841D09">
        <w:rPr>
          <w:rFonts w:cs="Arial"/>
        </w:rPr>
        <w:t>Форма заявления приведена в приложении № 1 к настоящему административному регламенту.</w:t>
      </w:r>
    </w:p>
    <w:p w14:paraId="2E931722" w14:textId="77777777" w:rsidR="00863D43" w:rsidRPr="00841D09" w:rsidRDefault="00863D43" w:rsidP="00841D09">
      <w:pPr>
        <w:ind w:firstLine="709"/>
        <w:rPr>
          <w:rFonts w:cs="Arial"/>
        </w:rPr>
      </w:pPr>
      <w:r w:rsidRPr="00841D09">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14:paraId="5BEB2FBE" w14:textId="77777777" w:rsidR="00863D43" w:rsidRPr="00841D09" w:rsidRDefault="00863D43" w:rsidP="00841D09">
      <w:pPr>
        <w:ind w:firstLine="709"/>
        <w:rPr>
          <w:rFonts w:cs="Arial"/>
        </w:rPr>
      </w:pPr>
      <w:r w:rsidRPr="00841D09">
        <w:rPr>
          <w:rFonts w:cs="Arial"/>
        </w:rPr>
        <w:t>Заявление должно быть подписано заявителем либо представителем заявителя.</w:t>
      </w:r>
    </w:p>
    <w:p w14:paraId="6893754C" w14:textId="77777777" w:rsidR="00863D43" w:rsidRPr="00841D09" w:rsidRDefault="00863D43" w:rsidP="00841D09">
      <w:pPr>
        <w:ind w:firstLine="709"/>
        <w:rPr>
          <w:rFonts w:cs="Arial"/>
        </w:rPr>
      </w:pPr>
      <w:r w:rsidRPr="00841D09">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14:paraId="7C07C650" w14:textId="77777777" w:rsidR="00863D43" w:rsidRPr="00841D09" w:rsidRDefault="00863D43" w:rsidP="00841D09">
      <w:pPr>
        <w:ind w:firstLine="709"/>
        <w:rPr>
          <w:rFonts w:cs="Arial"/>
        </w:rPr>
      </w:pPr>
      <w:r w:rsidRPr="00841D09">
        <w:rPr>
          <w:rFonts w:cs="Arial"/>
        </w:rPr>
        <w:t>К заявлению прилагаются следующие документы:</w:t>
      </w:r>
    </w:p>
    <w:p w14:paraId="514FE5DF" w14:textId="36874CA9" w:rsidR="00863D43" w:rsidRPr="00841D09" w:rsidRDefault="00863D43" w:rsidP="00841D09">
      <w:pPr>
        <w:ind w:firstLine="709"/>
        <w:rPr>
          <w:rFonts w:cs="Arial"/>
        </w:rPr>
      </w:pPr>
      <w:r w:rsidRPr="00841D09">
        <w:rPr>
          <w:rFonts w:cs="Arial"/>
        </w:rPr>
        <w:t xml:space="preserve">а) копии документов, удостоверяющих личность заявителя и представителя заявителя, и документа, подтверждающего полномочия представителя </w:t>
      </w:r>
      <w:r w:rsidR="00841D09" w:rsidRPr="00841D09">
        <w:rPr>
          <w:rFonts w:cs="Arial"/>
        </w:rPr>
        <w:t>заявителя в случае, если</w:t>
      </w:r>
      <w:r w:rsidRPr="00841D09">
        <w:rPr>
          <w:rFonts w:cs="Arial"/>
        </w:rPr>
        <w:t xml:space="preserve"> заявление подается представителем заявителя;</w:t>
      </w:r>
    </w:p>
    <w:p w14:paraId="01326AC4" w14:textId="77777777" w:rsidR="00863D43" w:rsidRPr="00841D09" w:rsidRDefault="00863D43" w:rsidP="00841D09">
      <w:pPr>
        <w:ind w:firstLine="709"/>
        <w:rPr>
          <w:rFonts w:cs="Arial"/>
        </w:rPr>
      </w:pPr>
      <w:r w:rsidRPr="00841D09">
        <w:rPr>
          <w:rFonts w:cs="Arial"/>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06369103" w14:textId="77777777" w:rsidR="00863D43" w:rsidRPr="00841D09" w:rsidRDefault="00863D43" w:rsidP="00841D09">
      <w:pPr>
        <w:ind w:firstLine="709"/>
        <w:rPr>
          <w:rFonts w:cs="Arial"/>
        </w:rPr>
      </w:pPr>
      <w:r w:rsidRPr="00841D09">
        <w:rPr>
          <w:rFonts w:cs="Arial"/>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14:paraId="7665CF38" w14:textId="77777777" w:rsidR="00863D43" w:rsidRPr="00841D09" w:rsidRDefault="00863D43" w:rsidP="00841D09">
      <w:pPr>
        <w:ind w:firstLine="709"/>
        <w:rPr>
          <w:rFonts w:cs="Arial"/>
        </w:rPr>
      </w:pPr>
      <w:r w:rsidRPr="00841D09">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14:paraId="3ACB8659" w14:textId="77777777" w:rsidR="00863D43" w:rsidRPr="00841D09" w:rsidRDefault="00863D43" w:rsidP="00841D09">
      <w:pPr>
        <w:ind w:firstLine="709"/>
        <w:rPr>
          <w:rFonts w:cs="Arial"/>
        </w:rPr>
      </w:pPr>
      <w:r w:rsidRPr="00841D09">
        <w:rPr>
          <w:rFonts w:cs="Arial"/>
        </w:rPr>
        <w:lastRenderedPageBreak/>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14:paraId="2CEDC73F" w14:textId="77777777" w:rsidR="00863D43" w:rsidRPr="00841D09" w:rsidRDefault="00863D43" w:rsidP="00841D09">
      <w:pPr>
        <w:ind w:firstLine="709"/>
        <w:rPr>
          <w:rFonts w:cs="Arial"/>
        </w:rPr>
      </w:pPr>
      <w:r w:rsidRPr="00841D09">
        <w:rPr>
          <w:rFonts w:cs="Arial"/>
        </w:rPr>
        <w:t>Муниципальная услуга предоставляется на основании заявления, поступившего в администрацию или в многофункциональный центр.</w:t>
      </w:r>
    </w:p>
    <w:p w14:paraId="3901773B" w14:textId="77777777" w:rsidR="00863D43" w:rsidRPr="00841D09" w:rsidRDefault="00863D43" w:rsidP="00841D09">
      <w:pPr>
        <w:ind w:firstLine="709"/>
        <w:rPr>
          <w:rFonts w:cs="Arial"/>
        </w:rPr>
      </w:pPr>
      <w:r w:rsidRPr="00841D09">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0847E6E2" w14:textId="77777777" w:rsidR="00863D43" w:rsidRPr="00841D09" w:rsidRDefault="00863D43" w:rsidP="00841D09">
      <w:pPr>
        <w:ind w:firstLine="709"/>
        <w:rPr>
          <w:rFonts w:cs="Arial"/>
        </w:rPr>
      </w:pPr>
      <w:r w:rsidRPr="00841D09">
        <w:rPr>
          <w:rFonts w:cs="Arial"/>
        </w:rPr>
        <w:t>В заявлении должны быть указаны следующие сведения:</w:t>
      </w:r>
    </w:p>
    <w:p w14:paraId="4971146A" w14:textId="77777777" w:rsidR="00863D43" w:rsidRPr="00841D09" w:rsidRDefault="00863D43" w:rsidP="00841D09">
      <w:pPr>
        <w:ind w:firstLine="709"/>
        <w:rPr>
          <w:rFonts w:cs="Arial"/>
        </w:rPr>
      </w:pPr>
      <w:r w:rsidRPr="00841D09">
        <w:rPr>
          <w:rFonts w:cs="Arial"/>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14:paraId="1228F5B6" w14:textId="77777777" w:rsidR="00863D43" w:rsidRPr="00841D09" w:rsidRDefault="00863D43" w:rsidP="00841D09">
      <w:pPr>
        <w:ind w:firstLine="709"/>
        <w:rPr>
          <w:rFonts w:cs="Arial"/>
        </w:rPr>
      </w:pPr>
      <w:r w:rsidRPr="00841D09">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4866FA5E" w14:textId="77777777" w:rsidR="00863D43" w:rsidRPr="00841D09" w:rsidRDefault="00863D43" w:rsidP="00841D09">
      <w:pPr>
        <w:ind w:firstLine="709"/>
        <w:rPr>
          <w:rFonts w:cs="Arial"/>
        </w:rPr>
      </w:pPr>
      <w:r w:rsidRPr="00841D09">
        <w:rPr>
          <w:rFonts w:cs="Arial"/>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319FCB48" w14:textId="77777777" w:rsidR="00863D43" w:rsidRPr="00841D09" w:rsidRDefault="00863D43" w:rsidP="00841D09">
      <w:pPr>
        <w:ind w:firstLine="709"/>
        <w:rPr>
          <w:rFonts w:cs="Arial"/>
        </w:rPr>
      </w:pPr>
      <w:r w:rsidRPr="00841D09">
        <w:rPr>
          <w:rFonts w:cs="Arial"/>
        </w:rPr>
        <w:t>г) почтовый адрес, адрес электронной почты, номер телефона для связи с заявителем или представителем заявителя;</w:t>
      </w:r>
    </w:p>
    <w:p w14:paraId="5A46488B" w14:textId="77777777" w:rsidR="00863D43" w:rsidRPr="00841D09" w:rsidRDefault="00863D43" w:rsidP="00841D09">
      <w:pPr>
        <w:ind w:firstLine="709"/>
        <w:rPr>
          <w:rFonts w:cs="Arial"/>
        </w:rPr>
      </w:pPr>
      <w:r w:rsidRPr="00841D09">
        <w:rPr>
          <w:rFonts w:cs="Arial"/>
        </w:rPr>
        <w:t>д) адресные ориентиры земель или земельного участка, его площадь;</w:t>
      </w:r>
    </w:p>
    <w:p w14:paraId="5559EFF6" w14:textId="77777777" w:rsidR="00863D43" w:rsidRPr="00841D09" w:rsidRDefault="00863D43" w:rsidP="00841D09">
      <w:pPr>
        <w:ind w:firstLine="709"/>
        <w:rPr>
          <w:rFonts w:cs="Arial"/>
        </w:rPr>
      </w:pPr>
      <w:r w:rsidRPr="00841D09">
        <w:rPr>
          <w:rFonts w:cs="Arial"/>
        </w:rPr>
        <w:t>е) кадастровый номер земельного участка - в случае, если планируется использование всего земельного участка или его части;</w:t>
      </w:r>
    </w:p>
    <w:p w14:paraId="765786AE" w14:textId="77777777" w:rsidR="00A408C9" w:rsidRPr="00841D09" w:rsidRDefault="00A408C9" w:rsidP="00841D09">
      <w:pPr>
        <w:ind w:firstLine="709"/>
        <w:rPr>
          <w:rFonts w:eastAsia="Calibri" w:cs="Arial"/>
        </w:rPr>
      </w:pPr>
      <w:r w:rsidRPr="00841D09">
        <w:rPr>
          <w:rFonts w:eastAsia="Calibri" w:cs="Arial"/>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14:paraId="16D6CB02" w14:textId="77777777" w:rsidR="00A408C9" w:rsidRPr="00841D09" w:rsidRDefault="00A408C9" w:rsidP="00841D09">
      <w:pPr>
        <w:ind w:firstLine="709"/>
        <w:rPr>
          <w:rFonts w:eastAsia="Calibri" w:cs="Arial"/>
        </w:rPr>
      </w:pPr>
      <w:r w:rsidRPr="00841D09">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4936C0B3" w14:textId="77777777" w:rsidR="00863D43" w:rsidRPr="00841D09" w:rsidRDefault="00863D43" w:rsidP="00841D09">
      <w:pPr>
        <w:ind w:firstLine="709"/>
        <w:rPr>
          <w:rFonts w:cs="Arial"/>
        </w:rPr>
      </w:pPr>
      <w:r w:rsidRPr="00841D09">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14:paraId="548B7CFA" w14:textId="77777777" w:rsidR="00863D43" w:rsidRPr="00841D09" w:rsidRDefault="00863D43" w:rsidP="00841D09">
      <w:pPr>
        <w:ind w:firstLine="709"/>
        <w:rPr>
          <w:rFonts w:cs="Arial"/>
        </w:rPr>
      </w:pPr>
      <w:r w:rsidRPr="00841D09">
        <w:rPr>
          <w:rFonts w:cs="Arial"/>
        </w:rPr>
        <w:t>Заявление должно быть подписано заявителем либо представителем заявителя.</w:t>
      </w:r>
    </w:p>
    <w:p w14:paraId="06465685" w14:textId="77777777" w:rsidR="00863D43" w:rsidRPr="00841D09" w:rsidRDefault="00863D43" w:rsidP="00841D09">
      <w:pPr>
        <w:ind w:firstLine="709"/>
        <w:rPr>
          <w:rFonts w:cs="Arial"/>
        </w:rPr>
      </w:pPr>
      <w:r w:rsidRPr="00841D09">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14:paraId="5371DBAC" w14:textId="77777777" w:rsidR="00863D43" w:rsidRPr="00841D09" w:rsidRDefault="00863D43" w:rsidP="00841D09">
      <w:pPr>
        <w:ind w:firstLine="709"/>
        <w:rPr>
          <w:rFonts w:cs="Arial"/>
        </w:rPr>
      </w:pPr>
      <w:r w:rsidRPr="00841D09">
        <w:rPr>
          <w:rFonts w:cs="Arial"/>
        </w:rPr>
        <w:t>К заявлению прилагаются следующие документы:</w:t>
      </w:r>
    </w:p>
    <w:p w14:paraId="52052788" w14:textId="0877A5CD" w:rsidR="00863D43" w:rsidRPr="00841D09" w:rsidRDefault="00863D43" w:rsidP="00841D09">
      <w:pPr>
        <w:ind w:firstLine="709"/>
        <w:rPr>
          <w:rFonts w:cs="Arial"/>
        </w:rPr>
      </w:pPr>
      <w:r w:rsidRPr="00841D09">
        <w:rPr>
          <w:rFonts w:cs="Arial"/>
        </w:rPr>
        <w:t xml:space="preserve">а) копии документов, удостоверяющих личность заявителя и представителя заявителя, и документа, подтверждающего полномочия представителя </w:t>
      </w:r>
      <w:r w:rsidR="00841D09" w:rsidRPr="00841D09">
        <w:rPr>
          <w:rFonts w:cs="Arial"/>
        </w:rPr>
        <w:t>заявителя в случае, если</w:t>
      </w:r>
      <w:r w:rsidRPr="00841D09">
        <w:rPr>
          <w:rFonts w:cs="Arial"/>
        </w:rPr>
        <w:t xml:space="preserve"> заявление подается представителем заявителя;</w:t>
      </w:r>
    </w:p>
    <w:p w14:paraId="2ACA6247" w14:textId="77777777" w:rsidR="00863D43" w:rsidRPr="00841D09" w:rsidRDefault="00863D43" w:rsidP="00841D09">
      <w:pPr>
        <w:ind w:firstLine="709"/>
        <w:rPr>
          <w:rFonts w:cs="Arial"/>
        </w:rPr>
      </w:pPr>
      <w:r w:rsidRPr="00841D09">
        <w:rPr>
          <w:rFonts w:cs="Arial"/>
        </w:rPr>
        <w:lastRenderedPageBreak/>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 762;</w:t>
      </w:r>
    </w:p>
    <w:p w14:paraId="3128F76A" w14:textId="77777777" w:rsidR="00863D43" w:rsidRPr="00841D09" w:rsidRDefault="00863D43" w:rsidP="00841D09">
      <w:pPr>
        <w:ind w:firstLine="709"/>
        <w:rPr>
          <w:rFonts w:cs="Arial"/>
        </w:rPr>
      </w:pPr>
      <w:r w:rsidRPr="00841D09">
        <w:rPr>
          <w:rFonts w:cs="Arial"/>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w:t>
      </w:r>
    </w:p>
    <w:p w14:paraId="0BA86B23" w14:textId="77777777" w:rsidR="00863D43" w:rsidRPr="00841D09" w:rsidRDefault="00863D43" w:rsidP="00841D09">
      <w:pPr>
        <w:ind w:firstLine="709"/>
        <w:rPr>
          <w:rFonts w:cs="Arial"/>
        </w:rPr>
      </w:pPr>
      <w:r w:rsidRPr="00841D09">
        <w:rPr>
          <w:rFonts w:cs="Arial"/>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14:paraId="5722D815" w14:textId="77777777" w:rsidR="00A408C9" w:rsidRPr="00841D09" w:rsidRDefault="00A408C9" w:rsidP="00841D09">
      <w:pPr>
        <w:ind w:firstLine="709"/>
        <w:rPr>
          <w:rFonts w:eastAsia="Calibri" w:cs="Arial"/>
        </w:rPr>
      </w:pPr>
      <w:r w:rsidRPr="00841D09">
        <w:rPr>
          <w:rFonts w:eastAsia="Calibri" w:cs="Arial"/>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14:paraId="6EC88A92" w14:textId="77777777" w:rsidR="00A408C9" w:rsidRPr="00841D09" w:rsidRDefault="00A408C9" w:rsidP="00841D09">
      <w:pPr>
        <w:ind w:firstLine="709"/>
        <w:rPr>
          <w:rFonts w:eastAsia="Calibri" w:cs="Arial"/>
        </w:rPr>
      </w:pPr>
      <w:r w:rsidRPr="00841D09">
        <w:rPr>
          <w:rFonts w:eastAsia="Calibri" w:cs="Arial"/>
        </w:rPr>
        <w:t>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ресурсоснабжающими организациями с целью размещения Объектов, указанных в пунктах 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14:paraId="1E79074A" w14:textId="77777777" w:rsidR="00A408C9" w:rsidRPr="00841D09" w:rsidRDefault="00A408C9" w:rsidP="00841D09">
      <w:pPr>
        <w:ind w:firstLine="709"/>
        <w:rPr>
          <w:rFonts w:eastAsia="Calibri" w:cs="Arial"/>
        </w:rPr>
      </w:pPr>
      <w:r w:rsidRPr="00841D09">
        <w:rPr>
          <w:rFonts w:eastAsia="Calibri" w:cs="Arial"/>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14:paraId="24196C4A" w14:textId="77777777" w:rsidR="00863D43" w:rsidRPr="00841D09" w:rsidRDefault="00863D43" w:rsidP="00841D09">
      <w:pPr>
        <w:ind w:firstLine="709"/>
        <w:rPr>
          <w:rFonts w:cs="Arial"/>
        </w:rPr>
      </w:pPr>
      <w:r w:rsidRPr="00841D09">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841D09">
        <w:rPr>
          <w:rFonts w:cs="Arial"/>
        </w:rPr>
        <w:lastRenderedPageBreak/>
        <w:t>когда заявитель лично представляет в администрацию или многофункциональный центр соответствующий документ в подлиннике для сверки.</w:t>
      </w:r>
    </w:p>
    <w:p w14:paraId="7E5C1484" w14:textId="77777777" w:rsidR="00863D43" w:rsidRPr="00841D09" w:rsidRDefault="00863D43" w:rsidP="00841D09">
      <w:pPr>
        <w:ind w:firstLine="709"/>
        <w:rPr>
          <w:rFonts w:cs="Arial"/>
        </w:rPr>
      </w:pPr>
      <w:r w:rsidRPr="00841D09">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14:paraId="2D8C10A7" w14:textId="77777777" w:rsidR="00863D43" w:rsidRPr="00841D09" w:rsidRDefault="00863D43" w:rsidP="00841D09">
      <w:pPr>
        <w:ind w:firstLine="709"/>
        <w:rPr>
          <w:rFonts w:cs="Arial"/>
        </w:rPr>
      </w:pPr>
      <w:r w:rsidRPr="00841D09">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7167A484" w14:textId="77777777" w:rsidR="00863D43" w:rsidRPr="00841D09" w:rsidRDefault="00863D43" w:rsidP="00841D09">
      <w:pPr>
        <w:ind w:firstLine="709"/>
        <w:rPr>
          <w:rFonts w:cs="Arial"/>
        </w:rPr>
      </w:pPr>
      <w:r w:rsidRPr="00841D09">
        <w:rPr>
          <w:rFonts w:cs="Arial"/>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301F5198" w14:textId="77777777" w:rsidR="00863D43" w:rsidRPr="00841D09" w:rsidRDefault="00863D43" w:rsidP="00841D09">
      <w:pPr>
        <w:ind w:firstLine="709"/>
        <w:rPr>
          <w:rFonts w:cs="Arial"/>
        </w:rPr>
      </w:pPr>
      <w:r w:rsidRPr="00841D09">
        <w:rPr>
          <w:rFonts w:cs="Arial"/>
        </w:rPr>
        <w:t>а) копию лицензии, удостоверяющую право проведения работ по геологическому изучению недр;</w:t>
      </w:r>
    </w:p>
    <w:p w14:paraId="3C89EE97" w14:textId="77777777" w:rsidR="00863D43" w:rsidRPr="00841D09" w:rsidRDefault="00863D43" w:rsidP="00841D09">
      <w:pPr>
        <w:ind w:firstLine="709"/>
        <w:rPr>
          <w:rFonts w:cs="Arial"/>
        </w:rPr>
      </w:pPr>
      <w:r w:rsidRPr="00841D09">
        <w:rPr>
          <w:rFonts w:cs="Arial"/>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14:paraId="1292DD71" w14:textId="77777777" w:rsidR="00863D43" w:rsidRPr="00841D09" w:rsidRDefault="00863D43" w:rsidP="00841D09">
      <w:pPr>
        <w:ind w:firstLine="709"/>
        <w:rPr>
          <w:rFonts w:cs="Arial"/>
        </w:rPr>
      </w:pPr>
      <w:r w:rsidRPr="00841D09">
        <w:rPr>
          <w:rFonts w:cs="Arial"/>
        </w:rPr>
        <w:t>2.6.2.2. Заявитель вправе представить указанные в пункте 2.6.2.1. документы самостоятельно.</w:t>
      </w:r>
    </w:p>
    <w:p w14:paraId="2745EF93" w14:textId="77777777" w:rsidR="00863D43" w:rsidRPr="00841D09" w:rsidRDefault="00863D43" w:rsidP="00841D09">
      <w:pPr>
        <w:ind w:firstLine="709"/>
        <w:rPr>
          <w:rFonts w:cs="Arial"/>
        </w:rPr>
      </w:pPr>
      <w:r w:rsidRPr="00841D09">
        <w:rPr>
          <w:rFonts w:cs="Arial"/>
        </w:rPr>
        <w:t>Непредставление заявителем указанных документов не является основанием для отказа заявителю в предоставлении услуги.</w:t>
      </w:r>
    </w:p>
    <w:p w14:paraId="4104A4BB" w14:textId="77777777" w:rsidR="00863D43" w:rsidRPr="00841D09" w:rsidRDefault="00863D43" w:rsidP="00841D09">
      <w:pPr>
        <w:ind w:firstLine="709"/>
        <w:rPr>
          <w:rFonts w:cs="Arial"/>
        </w:rPr>
      </w:pPr>
      <w:r w:rsidRPr="00841D09">
        <w:rPr>
          <w:rFonts w:cs="Arial"/>
        </w:rPr>
        <w:t>Запрещается требовать от заявителя:</w:t>
      </w:r>
    </w:p>
    <w:p w14:paraId="6A307AF7" w14:textId="77777777" w:rsidR="00863D43" w:rsidRPr="00841D09" w:rsidRDefault="00863D43" w:rsidP="00841D09">
      <w:pPr>
        <w:ind w:firstLine="709"/>
        <w:rPr>
          <w:rFonts w:cs="Arial"/>
        </w:rPr>
      </w:pPr>
      <w:r w:rsidRPr="00841D09">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0EA382F" w14:textId="7B0D2AA9" w:rsidR="00863D43" w:rsidRPr="00841D09" w:rsidRDefault="00863D43" w:rsidP="00841D09">
      <w:pPr>
        <w:ind w:firstLine="709"/>
        <w:rPr>
          <w:rFonts w:cs="Arial"/>
        </w:rPr>
      </w:pPr>
      <w:r w:rsidRPr="00841D09">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39494E" w:rsidRPr="00841D09">
        <w:rPr>
          <w:rFonts w:cs="Arial"/>
        </w:rPr>
        <w:t>Нижневедугского сельского</w:t>
      </w:r>
      <w:r w:rsidR="00841D09" w:rsidRPr="00841D09">
        <w:rPr>
          <w:rFonts w:cs="Arial"/>
        </w:rPr>
        <w:t xml:space="preserve"> </w:t>
      </w:r>
      <w:r w:rsidRPr="00841D09">
        <w:rPr>
          <w:rFonts w:cs="Arial"/>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14:paraId="147A56D7" w14:textId="77777777" w:rsidR="00863D43" w:rsidRPr="00841D09" w:rsidRDefault="00863D43" w:rsidP="00841D09">
      <w:pPr>
        <w:ind w:firstLine="709"/>
        <w:rPr>
          <w:rFonts w:cs="Arial"/>
        </w:rPr>
      </w:pPr>
      <w:r w:rsidRPr="00841D09">
        <w:rPr>
          <w:rFonts w:cs="Arial"/>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346241EF" w14:textId="77777777" w:rsidR="00863D43" w:rsidRPr="00841D09" w:rsidRDefault="00863D43" w:rsidP="00841D09">
      <w:pPr>
        <w:ind w:firstLine="709"/>
        <w:rPr>
          <w:rFonts w:cs="Arial"/>
        </w:rPr>
      </w:pPr>
      <w:r w:rsidRPr="00841D09">
        <w:rPr>
          <w:rFonts w:cs="Arial"/>
        </w:rPr>
        <w:t>Услуги, которые являются необходимыми и обязательными для предоставления муниципальной услуги, отсутствуют.</w:t>
      </w:r>
    </w:p>
    <w:p w14:paraId="388840C5" w14:textId="77777777" w:rsidR="00863D43" w:rsidRPr="00841D09" w:rsidRDefault="00863D43" w:rsidP="00841D09">
      <w:pPr>
        <w:ind w:firstLine="709"/>
        <w:rPr>
          <w:rFonts w:cs="Arial"/>
        </w:rPr>
      </w:pPr>
      <w:r w:rsidRPr="00841D09">
        <w:rPr>
          <w:rFonts w:cs="Arial"/>
        </w:rPr>
        <w:t>2.7. Исчерпывающий перечень оснований для отказа в приеме документов, необходимых для предоставления муниципальной услуги.</w:t>
      </w:r>
    </w:p>
    <w:p w14:paraId="5E29A253" w14:textId="77777777" w:rsidR="00863D43" w:rsidRPr="00841D09" w:rsidRDefault="00863D43" w:rsidP="00841D09">
      <w:pPr>
        <w:ind w:firstLine="709"/>
        <w:rPr>
          <w:rFonts w:cs="Arial"/>
        </w:rPr>
      </w:pPr>
      <w:r w:rsidRPr="00841D09">
        <w:rPr>
          <w:rFonts w:cs="Arial"/>
        </w:rPr>
        <w:lastRenderedPageBreak/>
        <w:t>- заявление и прилагаемые к нему документы не поддаются прочтению, содержат неоговоренные зачеркивания, исправления, подчистки;</w:t>
      </w:r>
    </w:p>
    <w:p w14:paraId="7E454568" w14:textId="77777777" w:rsidR="00863D43" w:rsidRPr="00841D09" w:rsidRDefault="00863D43" w:rsidP="00841D09">
      <w:pPr>
        <w:ind w:firstLine="709"/>
        <w:rPr>
          <w:rFonts w:cs="Arial"/>
        </w:rPr>
      </w:pPr>
      <w:r w:rsidRPr="00841D09">
        <w:rPr>
          <w:rFonts w:cs="Arial"/>
        </w:rPr>
        <w:t>- заявление и прилагаемые к нему документы не соответствуют требованиям, установленным Постановлением Правительства РФ от 25.06.2012 № 634;</w:t>
      </w:r>
    </w:p>
    <w:p w14:paraId="42849F44" w14:textId="77777777" w:rsidR="00863D43" w:rsidRPr="00841D09" w:rsidRDefault="00863D43" w:rsidP="00841D09">
      <w:pPr>
        <w:ind w:firstLine="709"/>
        <w:rPr>
          <w:rFonts w:cs="Arial"/>
        </w:rPr>
      </w:pPr>
      <w:r w:rsidRPr="00841D09">
        <w:rPr>
          <w:rFonts w:cs="Arial"/>
        </w:rPr>
        <w:t>- заявление подано лицом, не уполномоченным совершать такого рода действия.</w:t>
      </w:r>
    </w:p>
    <w:p w14:paraId="74DED089" w14:textId="77777777" w:rsidR="00863D43" w:rsidRPr="00841D09" w:rsidRDefault="00863D43" w:rsidP="00841D09">
      <w:pPr>
        <w:ind w:firstLine="709"/>
        <w:rPr>
          <w:rFonts w:cs="Arial"/>
        </w:rPr>
      </w:pPr>
      <w:r w:rsidRPr="00841D09">
        <w:rPr>
          <w:rFonts w:cs="Arial"/>
        </w:rPr>
        <w:t>2.8. Исчерпывающий перечень оснований для отказа в предоставлении муниципальной услуги.</w:t>
      </w:r>
    </w:p>
    <w:p w14:paraId="22F319FF" w14:textId="77777777" w:rsidR="00863D43" w:rsidRPr="00841D09" w:rsidRDefault="00863D43" w:rsidP="00841D09">
      <w:pPr>
        <w:ind w:firstLine="709"/>
        <w:rPr>
          <w:rFonts w:cs="Arial"/>
        </w:rPr>
      </w:pPr>
      <w:r w:rsidRPr="00841D09">
        <w:rPr>
          <w:rFonts w:cs="Arial"/>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14:paraId="633919C9" w14:textId="77777777" w:rsidR="00863D43" w:rsidRPr="00841D09" w:rsidRDefault="00863D43" w:rsidP="00841D09">
      <w:pPr>
        <w:ind w:firstLine="709"/>
        <w:rPr>
          <w:rFonts w:cs="Arial"/>
        </w:rPr>
      </w:pPr>
      <w:r w:rsidRPr="00841D09">
        <w:rPr>
          <w:rFonts w:cs="Arial"/>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14:paraId="209F1F2B" w14:textId="77777777" w:rsidR="00863D43" w:rsidRPr="00841D09" w:rsidRDefault="00863D43" w:rsidP="00841D09">
      <w:pPr>
        <w:ind w:firstLine="709"/>
        <w:rPr>
          <w:rFonts w:cs="Arial"/>
        </w:rPr>
      </w:pPr>
      <w:r w:rsidRPr="00841D09">
        <w:rPr>
          <w:rFonts w:cs="Arial"/>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14:paraId="137B84B9" w14:textId="77777777" w:rsidR="00863D43" w:rsidRPr="00841D09" w:rsidRDefault="00863D43" w:rsidP="00841D09">
      <w:pPr>
        <w:ind w:firstLine="709"/>
        <w:rPr>
          <w:rFonts w:cs="Arial"/>
        </w:rPr>
      </w:pPr>
      <w:r w:rsidRPr="00841D09">
        <w:rPr>
          <w:rFonts w:cs="Arial"/>
        </w:rPr>
        <w:t xml:space="preserve">в) земельный участок, на использование которого испрашивается разрешение, предоставлен физическому или юридическому лицу. </w:t>
      </w:r>
    </w:p>
    <w:p w14:paraId="049F675B" w14:textId="77777777" w:rsidR="00863D43" w:rsidRPr="00841D09" w:rsidRDefault="00863D43" w:rsidP="00841D09">
      <w:pPr>
        <w:ind w:firstLine="709"/>
        <w:rPr>
          <w:rFonts w:cs="Arial"/>
        </w:rPr>
      </w:pPr>
      <w:r w:rsidRPr="00841D09">
        <w:rPr>
          <w:rFonts w:cs="Arial"/>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14:paraId="724CBFBC" w14:textId="77777777" w:rsidR="00863D43" w:rsidRPr="00841D09" w:rsidRDefault="00863D43" w:rsidP="00841D09">
      <w:pPr>
        <w:ind w:firstLine="709"/>
        <w:rPr>
          <w:rFonts w:cs="Arial"/>
        </w:rPr>
      </w:pPr>
      <w:r w:rsidRPr="00841D09">
        <w:rPr>
          <w:rFonts w:cs="Arial"/>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14:paraId="0564798D" w14:textId="77777777" w:rsidR="00863D43" w:rsidRPr="00841D09" w:rsidRDefault="00863D43" w:rsidP="00841D09">
      <w:pPr>
        <w:ind w:firstLine="709"/>
        <w:rPr>
          <w:rFonts w:cs="Arial"/>
        </w:rPr>
      </w:pPr>
      <w:r w:rsidRPr="00841D09">
        <w:rPr>
          <w:rFonts w:cs="Arial"/>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14:paraId="7A97B936" w14:textId="77777777" w:rsidR="00863D43" w:rsidRPr="00841D09" w:rsidRDefault="00863D43" w:rsidP="00841D09">
      <w:pPr>
        <w:ind w:firstLine="709"/>
        <w:rPr>
          <w:rFonts w:cs="Arial"/>
        </w:rPr>
      </w:pPr>
      <w:r w:rsidRPr="00841D09">
        <w:rPr>
          <w:rFonts w:cs="Arial"/>
        </w:rPr>
        <w:t>в) в заявлении указана цель использования земель или земельного участка, не соответствующая назначению Объекта;</w:t>
      </w:r>
    </w:p>
    <w:p w14:paraId="29A94627" w14:textId="77777777" w:rsidR="00863D43" w:rsidRPr="00841D09" w:rsidRDefault="00863D43" w:rsidP="00841D09">
      <w:pPr>
        <w:ind w:firstLine="709"/>
        <w:rPr>
          <w:rFonts w:cs="Arial"/>
        </w:rPr>
      </w:pPr>
      <w:r w:rsidRPr="00841D09">
        <w:rPr>
          <w:rFonts w:cs="Arial"/>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14:paraId="5DF5119F" w14:textId="77777777" w:rsidR="00863D43" w:rsidRPr="00841D09" w:rsidRDefault="00863D43" w:rsidP="00841D09">
      <w:pPr>
        <w:ind w:firstLine="709"/>
        <w:rPr>
          <w:rFonts w:cs="Arial"/>
        </w:rPr>
      </w:pPr>
      <w:r w:rsidRPr="00841D09">
        <w:rPr>
          <w:rFonts w:cs="Arial"/>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14:paraId="1DB1D73B" w14:textId="77777777" w:rsidR="00863D43" w:rsidRPr="00841D09" w:rsidRDefault="00863D43" w:rsidP="00841D09">
      <w:pPr>
        <w:ind w:firstLine="709"/>
        <w:rPr>
          <w:rFonts w:cs="Arial"/>
        </w:rPr>
      </w:pPr>
      <w:r w:rsidRPr="00841D09">
        <w:rPr>
          <w:rFonts w:cs="Arial"/>
        </w:rPr>
        <w:t>е) размещение Объекта приведет к невозможности использования земельного участка в соответствии с его разрешенным использованием;</w:t>
      </w:r>
    </w:p>
    <w:p w14:paraId="4A9ABD70" w14:textId="77777777" w:rsidR="00863D43" w:rsidRPr="00841D09" w:rsidRDefault="00863D43" w:rsidP="00841D09">
      <w:pPr>
        <w:ind w:firstLine="709"/>
        <w:rPr>
          <w:rFonts w:cs="Arial"/>
        </w:rPr>
      </w:pPr>
      <w:r w:rsidRPr="00841D09">
        <w:rPr>
          <w:rFonts w:cs="Arial"/>
        </w:rPr>
        <w:t>ж) размещаемые Объекты не соответствуют утвержденным документам территориального планирования;</w:t>
      </w:r>
    </w:p>
    <w:p w14:paraId="2D6244B6" w14:textId="77777777" w:rsidR="00863D43" w:rsidRPr="00841D09" w:rsidRDefault="00863D43" w:rsidP="00841D09">
      <w:pPr>
        <w:ind w:firstLine="709"/>
        <w:rPr>
          <w:rFonts w:cs="Arial"/>
        </w:rPr>
      </w:pPr>
      <w:r w:rsidRPr="00841D09">
        <w:rPr>
          <w:rFonts w:cs="Arial"/>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w:t>
      </w:r>
      <w:r w:rsidRPr="00841D09">
        <w:rPr>
          <w:rFonts w:cs="Arial"/>
        </w:rPr>
        <w:lastRenderedPageBreak/>
        <w:t xml:space="preserve">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
    <w:p w14:paraId="2DF2B77C" w14:textId="77777777" w:rsidR="00A408C9" w:rsidRPr="00841D09" w:rsidRDefault="00A408C9" w:rsidP="00841D09">
      <w:pPr>
        <w:ind w:firstLine="709"/>
        <w:rPr>
          <w:rFonts w:eastAsia="Calibri" w:cs="Arial"/>
        </w:rPr>
      </w:pPr>
      <w:r w:rsidRPr="00841D09">
        <w:rPr>
          <w:rFonts w:eastAsia="Calibri" w:cs="Arial"/>
        </w:rPr>
        <w:t>2.9. Размер платы, взимаемой с заявителя при предоставлении муниципальной услуги.</w:t>
      </w:r>
    </w:p>
    <w:p w14:paraId="5375E0D2" w14:textId="77777777" w:rsidR="00A408C9" w:rsidRPr="00841D09" w:rsidRDefault="00A408C9" w:rsidP="00841D09">
      <w:pPr>
        <w:ind w:firstLine="709"/>
        <w:rPr>
          <w:rFonts w:eastAsia="Calibri" w:cs="Arial"/>
        </w:rPr>
      </w:pPr>
      <w:r w:rsidRPr="00841D09">
        <w:rPr>
          <w:rFonts w:eastAsia="Calibri" w:cs="Arial"/>
        </w:rPr>
        <w:t xml:space="preserve">Муниципальная услуга предоставляется на безвозмездной основе. </w:t>
      </w:r>
      <w:r w:rsidRPr="00841D09">
        <w:rPr>
          <w:rFonts w:eastAsia="Calibri" w:cs="Arial"/>
        </w:rPr>
        <w:tab/>
      </w:r>
    </w:p>
    <w:p w14:paraId="6C3EAAC8" w14:textId="51303D8E" w:rsidR="00A408C9" w:rsidRPr="00841D09" w:rsidRDefault="00A408C9" w:rsidP="00841D09">
      <w:pPr>
        <w:ind w:firstLine="709"/>
        <w:rPr>
          <w:rFonts w:eastAsia="Calibri" w:cs="Arial"/>
        </w:rPr>
      </w:pPr>
      <w:r w:rsidRPr="00841D09">
        <w:rPr>
          <w:rFonts w:eastAsia="Calibri" w:cs="Arial"/>
        </w:rPr>
        <w:t>2.9.1. Размещение объектов на землях или земельных участках, находящихся в</w:t>
      </w:r>
      <w:r w:rsidR="00841D09" w:rsidRPr="00841D09">
        <w:rPr>
          <w:rFonts w:eastAsia="Calibri" w:cs="Arial"/>
        </w:rPr>
        <w:t xml:space="preserve"> </w:t>
      </w:r>
      <w:r w:rsidRPr="00841D09">
        <w:rPr>
          <w:rFonts w:eastAsia="Calibri" w:cs="Arial"/>
        </w:rPr>
        <w:t>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14:paraId="3B2ABA56" w14:textId="77777777" w:rsidR="00A408C9" w:rsidRPr="00841D09" w:rsidRDefault="00A408C9" w:rsidP="00841D09">
      <w:pPr>
        <w:ind w:firstLine="709"/>
        <w:rPr>
          <w:rFonts w:eastAsia="Calibri" w:cs="Arial"/>
        </w:rPr>
      </w:pPr>
      <w:r w:rsidRPr="00841D09">
        <w:rPr>
          <w:rFonts w:eastAsia="Calibri" w:cs="Arial"/>
        </w:rPr>
        <w:t>2.9.2.</w:t>
      </w:r>
      <w:r w:rsidRPr="00841D09">
        <w:rPr>
          <w:rFonts w:eastAsia="Calibri" w:cs="Arial"/>
          <w:lang w:eastAsia="en-US"/>
        </w:rPr>
        <w:t xml:space="preserve"> </w:t>
      </w:r>
      <w:r w:rsidRPr="00841D09">
        <w:rPr>
          <w:rFonts w:eastAsia="Calibri" w:cs="Arial"/>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14:paraId="713B3C7F" w14:textId="77777777" w:rsidR="00A408C9" w:rsidRPr="00841D09" w:rsidRDefault="00A408C9" w:rsidP="00841D09">
      <w:pPr>
        <w:ind w:firstLine="709"/>
        <w:rPr>
          <w:rFonts w:eastAsia="Calibri" w:cs="Arial"/>
        </w:rPr>
      </w:pPr>
      <w:r w:rsidRPr="00841D09">
        <w:rPr>
          <w:rFonts w:eastAsia="Calibri" w:cs="Arial"/>
        </w:rPr>
        <w:t>2.9.3.</w:t>
      </w:r>
      <w:r w:rsidRPr="00841D09">
        <w:rPr>
          <w:rFonts w:eastAsia="Calibri" w:cs="Arial"/>
          <w:lang w:eastAsia="en-US"/>
        </w:rPr>
        <w:t xml:space="preserve"> </w:t>
      </w:r>
      <w:r w:rsidRPr="00841D09">
        <w:rPr>
          <w:rFonts w:eastAsia="Calibri" w:cs="Arial"/>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088CCA61" w14:textId="77777777" w:rsidR="00863D43" w:rsidRPr="00841D09" w:rsidRDefault="00863D43" w:rsidP="00841D09">
      <w:pPr>
        <w:ind w:firstLine="709"/>
        <w:rPr>
          <w:rFonts w:cs="Arial"/>
        </w:rPr>
      </w:pPr>
      <w:r w:rsidRPr="00841D09">
        <w:rPr>
          <w:rFonts w:cs="Arial"/>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C3C90A1" w14:textId="77777777" w:rsidR="00863D43" w:rsidRPr="00841D09" w:rsidRDefault="00863D43" w:rsidP="00841D09">
      <w:pPr>
        <w:ind w:firstLine="709"/>
        <w:rPr>
          <w:rFonts w:cs="Arial"/>
        </w:rPr>
      </w:pPr>
      <w:r w:rsidRPr="00841D09">
        <w:rPr>
          <w:rFonts w:cs="Arial"/>
        </w:rPr>
        <w:t>Максимальный срок ожидания в очереди при подаче запроса о предоставлении муниципальной услуги не должен превышать 15 минут.</w:t>
      </w:r>
    </w:p>
    <w:p w14:paraId="5A853C77" w14:textId="77777777" w:rsidR="00863D43" w:rsidRPr="00841D09" w:rsidRDefault="00863D43" w:rsidP="00841D09">
      <w:pPr>
        <w:ind w:firstLine="709"/>
        <w:rPr>
          <w:rFonts w:cs="Arial"/>
        </w:rPr>
      </w:pPr>
      <w:r w:rsidRPr="00841D09">
        <w:rPr>
          <w:rFonts w:cs="Arial"/>
        </w:rPr>
        <w:t>Максимальный срок ожидания в очереди при получении результата предоставления муниципальной услуги не должен превышать 15 минут.</w:t>
      </w:r>
    </w:p>
    <w:p w14:paraId="446D821D" w14:textId="77777777" w:rsidR="00863D43" w:rsidRPr="00841D09" w:rsidRDefault="00863D43" w:rsidP="00841D09">
      <w:pPr>
        <w:ind w:firstLine="709"/>
        <w:rPr>
          <w:rFonts w:cs="Arial"/>
        </w:rPr>
      </w:pPr>
      <w:r w:rsidRPr="00841D09">
        <w:rPr>
          <w:rFonts w:cs="Arial"/>
        </w:rPr>
        <w:t>2.11 Срок регистрации запроса заявителя о предоставлении муниципальной услуги.</w:t>
      </w:r>
    </w:p>
    <w:p w14:paraId="3825670E" w14:textId="77777777" w:rsidR="00863D43" w:rsidRPr="00841D09" w:rsidRDefault="00863D43" w:rsidP="00841D09">
      <w:pPr>
        <w:ind w:firstLine="709"/>
        <w:rPr>
          <w:rFonts w:cs="Arial"/>
        </w:rPr>
      </w:pPr>
      <w:r w:rsidRPr="00841D09">
        <w:rPr>
          <w:rFonts w:cs="Arial"/>
        </w:rPr>
        <w:t xml:space="preserve">Регистрация запроса заявителя о предоставлении муниципальной услуги осуществляется в течение 1-го календарного дня с момента поступления заявления. </w:t>
      </w:r>
      <w:r w:rsidRPr="00841D09">
        <w:rPr>
          <w:rFonts w:cs="Arial"/>
        </w:rPr>
        <w:lastRenderedPageBreak/>
        <w:t>При поступлении заявления в электронной форме в выходные (праздничные) дни его регистрация производится на следующий рабочий день.</w:t>
      </w:r>
    </w:p>
    <w:p w14:paraId="0DEF59BB" w14:textId="77777777" w:rsidR="00863D43" w:rsidRPr="00841D09" w:rsidRDefault="00863D43" w:rsidP="00841D09">
      <w:pPr>
        <w:ind w:firstLine="709"/>
        <w:rPr>
          <w:rFonts w:cs="Arial"/>
        </w:rPr>
      </w:pPr>
      <w:r w:rsidRPr="00841D09">
        <w:rPr>
          <w:rFonts w:cs="Arial"/>
        </w:rPr>
        <w:t>2.12 Требования к помещениям, в которых предоставляется муниципальная услуга.</w:t>
      </w:r>
    </w:p>
    <w:p w14:paraId="32522603" w14:textId="77777777" w:rsidR="00863D43" w:rsidRPr="00841D09" w:rsidRDefault="00863D43" w:rsidP="00841D09">
      <w:pPr>
        <w:ind w:firstLine="709"/>
        <w:rPr>
          <w:rFonts w:cs="Arial"/>
        </w:rPr>
      </w:pPr>
      <w:r w:rsidRPr="00841D09">
        <w:rPr>
          <w:rFonts w:cs="Arial"/>
        </w:rPr>
        <w:t>2.12.1. Прием граждан осуществляется в специально выделенных для предоставления муниципальных услуг помещениях.</w:t>
      </w:r>
    </w:p>
    <w:p w14:paraId="14891B15" w14:textId="77777777" w:rsidR="00863D43" w:rsidRPr="00841D09" w:rsidRDefault="00863D43" w:rsidP="00841D09">
      <w:pPr>
        <w:ind w:firstLine="709"/>
        <w:rPr>
          <w:rFonts w:cs="Arial"/>
        </w:rPr>
      </w:pPr>
      <w:r w:rsidRPr="00841D09">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14:paraId="6AE0ADDF" w14:textId="77777777" w:rsidR="00863D43" w:rsidRPr="00841D09" w:rsidRDefault="00863D43" w:rsidP="00841D09">
      <w:pPr>
        <w:ind w:firstLine="709"/>
        <w:rPr>
          <w:rFonts w:cs="Arial"/>
        </w:rPr>
      </w:pPr>
      <w:r w:rsidRPr="00841D09">
        <w:rPr>
          <w:rFonts w:cs="Arial"/>
        </w:rPr>
        <w:t>У входа в каждое помещение размещается табличка с наименованием помещения (зал ожидания, приема/выдачи документов и т.д.).</w:t>
      </w:r>
    </w:p>
    <w:p w14:paraId="487B3B86" w14:textId="77777777" w:rsidR="00863D43" w:rsidRPr="00841D09" w:rsidRDefault="00863D43" w:rsidP="00841D09">
      <w:pPr>
        <w:ind w:firstLine="709"/>
        <w:rPr>
          <w:rFonts w:cs="Arial"/>
        </w:rPr>
      </w:pPr>
      <w:r w:rsidRPr="00841D09">
        <w:rPr>
          <w:rFonts w:cs="Arial"/>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14:paraId="3AA752BB" w14:textId="77777777" w:rsidR="00863D43" w:rsidRPr="00841D09" w:rsidRDefault="00863D43" w:rsidP="00841D09">
      <w:pPr>
        <w:ind w:firstLine="709"/>
        <w:rPr>
          <w:rFonts w:cs="Arial"/>
        </w:rPr>
      </w:pPr>
      <w:r w:rsidRPr="00841D09">
        <w:rPr>
          <w:rFonts w:cs="Arial"/>
        </w:rPr>
        <w:t>Доступ заявителей к парковочным местам является бесплатным.</w:t>
      </w:r>
    </w:p>
    <w:p w14:paraId="401D9B9D" w14:textId="77777777" w:rsidR="00863D43" w:rsidRPr="00841D09" w:rsidRDefault="00863D43" w:rsidP="00841D09">
      <w:pPr>
        <w:ind w:firstLine="709"/>
        <w:rPr>
          <w:rFonts w:cs="Arial"/>
        </w:rPr>
      </w:pPr>
      <w:r w:rsidRPr="00841D09">
        <w:rPr>
          <w:rFonts w:cs="Arial"/>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14:paraId="4AE79B0B" w14:textId="77777777" w:rsidR="00863D43" w:rsidRPr="00841D09" w:rsidRDefault="00863D43" w:rsidP="00841D09">
      <w:pPr>
        <w:ind w:firstLine="709"/>
        <w:rPr>
          <w:rFonts w:cs="Arial"/>
        </w:rPr>
      </w:pPr>
      <w:r w:rsidRPr="00841D09">
        <w:rPr>
          <w:rFonts w:cs="Arial"/>
        </w:rPr>
        <w:t>2.12.4. Места информирования, предназначенные для ознакомления заявителей с информационными материалами, оборудуются:</w:t>
      </w:r>
    </w:p>
    <w:p w14:paraId="3233DA00" w14:textId="77777777" w:rsidR="00863D43" w:rsidRPr="00841D09" w:rsidRDefault="00863D43" w:rsidP="00841D09">
      <w:pPr>
        <w:ind w:firstLine="709"/>
        <w:rPr>
          <w:rFonts w:cs="Arial"/>
        </w:rPr>
      </w:pPr>
      <w:r w:rsidRPr="00841D09">
        <w:rPr>
          <w:rFonts w:cs="Arial"/>
        </w:rPr>
        <w:t>- информационными стендами, на которых размещается визуальная и текстовая информация;</w:t>
      </w:r>
    </w:p>
    <w:p w14:paraId="0A3F0626" w14:textId="77777777" w:rsidR="00863D43" w:rsidRPr="00841D09" w:rsidRDefault="00863D43" w:rsidP="00841D09">
      <w:pPr>
        <w:ind w:firstLine="709"/>
        <w:rPr>
          <w:rFonts w:cs="Arial"/>
        </w:rPr>
      </w:pPr>
      <w:r w:rsidRPr="00841D09">
        <w:rPr>
          <w:rFonts w:cs="Arial"/>
        </w:rPr>
        <w:t>- стульями и столами для оформления документов.</w:t>
      </w:r>
    </w:p>
    <w:p w14:paraId="2EDB929C" w14:textId="77777777" w:rsidR="00863D43" w:rsidRPr="00841D09" w:rsidRDefault="00863D43" w:rsidP="00841D09">
      <w:pPr>
        <w:ind w:firstLine="709"/>
        <w:rPr>
          <w:rFonts w:cs="Arial"/>
        </w:rPr>
      </w:pPr>
      <w:r w:rsidRPr="00841D09">
        <w:rPr>
          <w:rFonts w:cs="Arial"/>
        </w:rPr>
        <w:t>К информационным стендам должна быть обеспечена возможность свободного доступа граждан.</w:t>
      </w:r>
    </w:p>
    <w:p w14:paraId="389423FE" w14:textId="77777777" w:rsidR="00863D43" w:rsidRPr="00841D09" w:rsidRDefault="00863D43" w:rsidP="00841D09">
      <w:pPr>
        <w:ind w:firstLine="709"/>
        <w:rPr>
          <w:rFonts w:cs="Arial"/>
        </w:rPr>
      </w:pPr>
      <w:r w:rsidRPr="00841D09">
        <w:rPr>
          <w:rFonts w:cs="Arial"/>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14:paraId="26359F64" w14:textId="77777777" w:rsidR="00863D43" w:rsidRPr="00841D09" w:rsidRDefault="00863D43" w:rsidP="00841D09">
      <w:pPr>
        <w:ind w:firstLine="709"/>
        <w:rPr>
          <w:rFonts w:cs="Arial"/>
        </w:rPr>
      </w:pPr>
      <w:r w:rsidRPr="00841D09">
        <w:rPr>
          <w:rFonts w:cs="Arial"/>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14:paraId="72308A2E" w14:textId="77777777" w:rsidR="00863D43" w:rsidRPr="00841D09" w:rsidRDefault="00863D43" w:rsidP="00841D09">
      <w:pPr>
        <w:ind w:firstLine="709"/>
        <w:rPr>
          <w:rFonts w:cs="Arial"/>
        </w:rPr>
      </w:pPr>
      <w:r w:rsidRPr="00841D09">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14:paraId="4B31F228" w14:textId="77777777" w:rsidR="00863D43" w:rsidRPr="00841D09" w:rsidRDefault="00863D43" w:rsidP="00841D09">
      <w:pPr>
        <w:ind w:firstLine="709"/>
        <w:rPr>
          <w:rFonts w:cs="Arial"/>
        </w:rPr>
      </w:pPr>
      <w:r w:rsidRPr="00841D09">
        <w:rPr>
          <w:rFonts w:cs="Arial"/>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14:paraId="5623D4A7" w14:textId="77777777" w:rsidR="00863D43" w:rsidRPr="00841D09" w:rsidRDefault="00863D43" w:rsidP="00841D09">
      <w:pPr>
        <w:ind w:firstLine="709"/>
        <w:rPr>
          <w:rFonts w:cs="Arial"/>
        </w:rPr>
      </w:pPr>
      <w:r w:rsidRPr="00841D09">
        <w:rPr>
          <w:rFonts w:cs="Arial"/>
        </w:rPr>
        <w:t>2.12.6. Требования к обеспечению условий доступности муниципальных услуг для инвалидов.</w:t>
      </w:r>
    </w:p>
    <w:p w14:paraId="37A1E8A1" w14:textId="77777777" w:rsidR="00863D43" w:rsidRPr="00841D09" w:rsidRDefault="00863D43" w:rsidP="00841D09">
      <w:pPr>
        <w:ind w:firstLine="709"/>
        <w:rPr>
          <w:rFonts w:cs="Arial"/>
        </w:rPr>
      </w:pPr>
      <w:r w:rsidRPr="00841D09">
        <w:rPr>
          <w:rFonts w:cs="Arial"/>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w:t>
      </w:r>
      <w:r w:rsidRPr="00841D09">
        <w:rPr>
          <w:rFonts w:cs="Arial"/>
        </w:rPr>
        <w:lastRenderedPageBreak/>
        <w:t>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14:paraId="596639C9" w14:textId="0E8FF6AF" w:rsidR="00863D43" w:rsidRPr="00841D09" w:rsidRDefault="00863D43" w:rsidP="00841D09">
      <w:pPr>
        <w:ind w:firstLine="709"/>
        <w:rPr>
          <w:rFonts w:cs="Arial"/>
        </w:rPr>
      </w:pPr>
      <w:r w:rsidRPr="00841D09">
        <w:rPr>
          <w:rFonts w:cs="Arial"/>
        </w:rPr>
        <w:t xml:space="preserve">Если здание и помещения, в котором предоставляется услуга не приспособлены или не полностью приспособлены для потребностей инвалидов, </w:t>
      </w:r>
      <w:r w:rsidR="00841D09" w:rsidRPr="00841D09">
        <w:rPr>
          <w:rFonts w:cs="Arial"/>
        </w:rPr>
        <w:t>орган,</w:t>
      </w:r>
      <w:r w:rsidRPr="00841D09">
        <w:rPr>
          <w:rFonts w:cs="Arial"/>
        </w:rPr>
        <w:t xml:space="preserve"> предоставляющий </w:t>
      </w:r>
      <w:r w:rsidR="00841D09" w:rsidRPr="00841D09">
        <w:rPr>
          <w:rFonts w:cs="Arial"/>
        </w:rPr>
        <w:t>муниципальную услугу,</w:t>
      </w:r>
      <w:r w:rsidRPr="00841D09">
        <w:rPr>
          <w:rFonts w:cs="Arial"/>
        </w:rPr>
        <w:t xml:space="preserve"> обеспечивает предоставление муниципальной услуги по месту жительства инвалида.</w:t>
      </w:r>
    </w:p>
    <w:p w14:paraId="41C3B0EE" w14:textId="77777777" w:rsidR="00863D43" w:rsidRPr="00841D09" w:rsidRDefault="00863D43" w:rsidP="00841D09">
      <w:pPr>
        <w:ind w:firstLine="709"/>
        <w:rPr>
          <w:rFonts w:cs="Arial"/>
        </w:rPr>
      </w:pPr>
      <w:r w:rsidRPr="00841D09">
        <w:rPr>
          <w:rFonts w:cs="Arial"/>
        </w:rPr>
        <w:t>2.13. Показатели доступности и качества муниципальной услуги.</w:t>
      </w:r>
    </w:p>
    <w:p w14:paraId="0B677D4B" w14:textId="77777777" w:rsidR="00863D43" w:rsidRPr="00841D09" w:rsidRDefault="00863D43" w:rsidP="00841D09">
      <w:pPr>
        <w:ind w:firstLine="709"/>
        <w:rPr>
          <w:rFonts w:cs="Arial"/>
        </w:rPr>
      </w:pPr>
      <w:r w:rsidRPr="00841D09">
        <w:rPr>
          <w:rFonts w:cs="Arial"/>
        </w:rPr>
        <w:t>2.13.1. Показателями доступности муниципальной услуги являются:</w:t>
      </w:r>
    </w:p>
    <w:p w14:paraId="1C3E7021" w14:textId="77777777" w:rsidR="00863D43" w:rsidRPr="00841D09" w:rsidRDefault="00863D43" w:rsidP="00841D09">
      <w:pPr>
        <w:ind w:firstLine="709"/>
        <w:rPr>
          <w:rFonts w:cs="Arial"/>
        </w:rPr>
      </w:pPr>
      <w:r w:rsidRPr="00841D09">
        <w:rPr>
          <w:rFonts w:cs="Arial"/>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14:paraId="22605936" w14:textId="13130164" w:rsidR="00863D43" w:rsidRPr="00841D09" w:rsidRDefault="00863D43" w:rsidP="00841D09">
      <w:pPr>
        <w:ind w:firstLine="709"/>
        <w:rPr>
          <w:rFonts w:cs="Arial"/>
        </w:rPr>
      </w:pPr>
      <w:r w:rsidRPr="00841D09">
        <w:rPr>
          <w:rFonts w:cs="Arial"/>
        </w:rPr>
        <w:t xml:space="preserve">- оборудование мест ожидания </w:t>
      </w:r>
      <w:r w:rsidR="00841D09" w:rsidRPr="00841D09">
        <w:rPr>
          <w:rFonts w:cs="Arial"/>
        </w:rPr>
        <w:t>в органе,</w:t>
      </w:r>
      <w:r w:rsidRPr="00841D09">
        <w:rPr>
          <w:rFonts w:cs="Arial"/>
        </w:rPr>
        <w:t xml:space="preserve"> предоставляющего услугу доступными местами общего пользования;</w:t>
      </w:r>
    </w:p>
    <w:p w14:paraId="654B416F" w14:textId="31A2500A" w:rsidR="00863D43" w:rsidRPr="00841D09" w:rsidRDefault="00863D43" w:rsidP="00841D09">
      <w:pPr>
        <w:ind w:firstLine="709"/>
        <w:rPr>
          <w:rFonts w:cs="Arial"/>
        </w:rPr>
      </w:pPr>
      <w:r w:rsidRPr="00841D09">
        <w:rPr>
          <w:rFonts w:cs="Arial"/>
        </w:rPr>
        <w:t xml:space="preserve">- оборудование мест ожидания и мест приема заявителей </w:t>
      </w:r>
      <w:r w:rsidR="00841D09" w:rsidRPr="00841D09">
        <w:rPr>
          <w:rFonts w:cs="Arial"/>
        </w:rPr>
        <w:t>в органе,</w:t>
      </w:r>
      <w:r w:rsidRPr="00841D09">
        <w:rPr>
          <w:rFonts w:cs="Arial"/>
        </w:rPr>
        <w:t xml:space="preserve"> предоставляющего услугу стульями, столами (стойками) для возможности оформления документов;</w:t>
      </w:r>
    </w:p>
    <w:p w14:paraId="131A30D8" w14:textId="77777777" w:rsidR="00863D43" w:rsidRPr="00841D09" w:rsidRDefault="00863D43" w:rsidP="00841D09">
      <w:pPr>
        <w:ind w:firstLine="709"/>
        <w:rPr>
          <w:rFonts w:cs="Arial"/>
        </w:rPr>
      </w:pPr>
      <w:r w:rsidRPr="00841D09">
        <w:rPr>
          <w:rFonts w:cs="Arial"/>
        </w:rPr>
        <w:t>- соблюдение графика работы органа, предоставляющего услугу;</w:t>
      </w:r>
    </w:p>
    <w:p w14:paraId="6ED0890F" w14:textId="77777777" w:rsidR="00863D43" w:rsidRPr="00841D09" w:rsidRDefault="00863D43" w:rsidP="00841D09">
      <w:pPr>
        <w:ind w:firstLine="709"/>
        <w:rPr>
          <w:rFonts w:cs="Arial"/>
        </w:rPr>
      </w:pPr>
      <w:r w:rsidRPr="00841D09">
        <w:rPr>
          <w:rFonts w:cs="Arial"/>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14:paraId="5127064D" w14:textId="77777777" w:rsidR="00863D43" w:rsidRPr="00841D09" w:rsidRDefault="00863D43" w:rsidP="00841D09">
      <w:pPr>
        <w:ind w:firstLine="709"/>
        <w:rPr>
          <w:rFonts w:cs="Arial"/>
        </w:rPr>
      </w:pPr>
      <w:r w:rsidRPr="00841D09">
        <w:rPr>
          <w:rFonts w:cs="Arial"/>
        </w:rPr>
        <w:t>- возможность получения муниципальной услуги в многофункциональном центре;</w:t>
      </w:r>
    </w:p>
    <w:p w14:paraId="61298991" w14:textId="77777777" w:rsidR="00863D43" w:rsidRPr="00841D09" w:rsidRDefault="00863D43" w:rsidP="00841D09">
      <w:pPr>
        <w:ind w:firstLine="709"/>
        <w:rPr>
          <w:rFonts w:cs="Arial"/>
        </w:rPr>
      </w:pPr>
      <w:r w:rsidRPr="00841D09">
        <w:rPr>
          <w:rFonts w:cs="Arial"/>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118F7877" w14:textId="77777777" w:rsidR="00863D43" w:rsidRPr="00841D09" w:rsidRDefault="00863D43" w:rsidP="00841D09">
      <w:pPr>
        <w:ind w:firstLine="709"/>
        <w:rPr>
          <w:rFonts w:cs="Arial"/>
        </w:rPr>
      </w:pPr>
      <w:r w:rsidRPr="00841D09">
        <w:rPr>
          <w:rFonts w:cs="Arial"/>
        </w:rPr>
        <w:t>2.13.2. Показателями качества муниципальной услуги являются:</w:t>
      </w:r>
    </w:p>
    <w:p w14:paraId="480D1937" w14:textId="77777777" w:rsidR="00863D43" w:rsidRPr="00841D09" w:rsidRDefault="00863D43" w:rsidP="00841D09">
      <w:pPr>
        <w:ind w:firstLine="709"/>
        <w:rPr>
          <w:rFonts w:cs="Arial"/>
        </w:rPr>
      </w:pPr>
      <w:r w:rsidRPr="00841D09">
        <w:rPr>
          <w:rFonts w:cs="Arial"/>
        </w:rPr>
        <w:t>- полнота предоставления муниципальной услуги в соответствии с требованиями настоящего административного регламента;</w:t>
      </w:r>
    </w:p>
    <w:p w14:paraId="398D1E5C" w14:textId="77777777" w:rsidR="00863D43" w:rsidRPr="00841D09" w:rsidRDefault="00863D43" w:rsidP="00841D09">
      <w:pPr>
        <w:ind w:firstLine="709"/>
        <w:rPr>
          <w:rFonts w:cs="Arial"/>
        </w:rPr>
      </w:pPr>
      <w:r w:rsidRPr="00841D09">
        <w:rPr>
          <w:rFonts w:cs="Arial"/>
        </w:rPr>
        <w:t>- соблюдение сроков предоставления муниципальной услуги;</w:t>
      </w:r>
    </w:p>
    <w:p w14:paraId="75D27EEB" w14:textId="77777777" w:rsidR="00863D43" w:rsidRPr="00841D09" w:rsidRDefault="00863D43" w:rsidP="00841D09">
      <w:pPr>
        <w:ind w:firstLine="709"/>
        <w:rPr>
          <w:rFonts w:cs="Arial"/>
        </w:rPr>
      </w:pPr>
      <w:r w:rsidRPr="00841D09">
        <w:rPr>
          <w:rFonts w:cs="Arial"/>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14:paraId="275BF2DC" w14:textId="77777777" w:rsidR="00863D43" w:rsidRPr="00841D09" w:rsidRDefault="00863D43" w:rsidP="00841D09">
      <w:pPr>
        <w:ind w:firstLine="709"/>
        <w:rPr>
          <w:rFonts w:cs="Arial"/>
        </w:rPr>
      </w:pPr>
      <w:r w:rsidRPr="00841D09">
        <w:rPr>
          <w:rFonts w:cs="Arial"/>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0D80B492" w14:textId="77777777" w:rsidR="00863D43" w:rsidRPr="00841D09" w:rsidRDefault="00863D43" w:rsidP="00841D09">
      <w:pPr>
        <w:ind w:firstLine="709"/>
        <w:rPr>
          <w:rFonts w:cs="Arial"/>
        </w:rPr>
      </w:pPr>
      <w:r w:rsidRPr="00841D09">
        <w:rPr>
          <w:rFonts w:cs="Arial"/>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14:paraId="1D9C05EE" w14:textId="77777777" w:rsidR="00863D43" w:rsidRPr="00841D09" w:rsidRDefault="00863D43" w:rsidP="00841D09">
      <w:pPr>
        <w:ind w:firstLine="709"/>
        <w:rPr>
          <w:rFonts w:cs="Arial"/>
        </w:rPr>
      </w:pPr>
      <w:r w:rsidRPr="00841D09">
        <w:rPr>
          <w:rFonts w:cs="Arial"/>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14:paraId="059C3A7B" w14:textId="77777777" w:rsidR="00863D43" w:rsidRPr="00841D09" w:rsidRDefault="00863D43" w:rsidP="00841D09">
      <w:pPr>
        <w:ind w:firstLine="709"/>
        <w:rPr>
          <w:rFonts w:cs="Arial"/>
        </w:rPr>
      </w:pPr>
      <w:r w:rsidRPr="00841D09">
        <w:rPr>
          <w:rFonts w:cs="Arial"/>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14:paraId="557C2AF1" w14:textId="77777777" w:rsidR="00863D43" w:rsidRPr="00841D09" w:rsidRDefault="00863D43" w:rsidP="00841D09">
      <w:pPr>
        <w:ind w:firstLine="709"/>
        <w:rPr>
          <w:rFonts w:cs="Arial"/>
        </w:rPr>
      </w:pPr>
      <w:r w:rsidRPr="00841D09">
        <w:rPr>
          <w:rFonts w:cs="Arial"/>
        </w:rPr>
        <w:lastRenderedPageBreak/>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14:paraId="17884A7A" w14:textId="77777777" w:rsidR="00863D43" w:rsidRPr="00841D09" w:rsidRDefault="00863D43" w:rsidP="00841D09">
      <w:pPr>
        <w:ind w:firstLine="709"/>
        <w:rPr>
          <w:rFonts w:cs="Arial"/>
        </w:rPr>
      </w:pPr>
    </w:p>
    <w:p w14:paraId="629DE583" w14:textId="3FE07075" w:rsidR="00863D43" w:rsidRPr="00841D09" w:rsidRDefault="00863D43" w:rsidP="00841D09">
      <w:pPr>
        <w:ind w:firstLine="709"/>
        <w:rPr>
          <w:rFonts w:cs="Arial"/>
        </w:rPr>
      </w:pPr>
      <w:r w:rsidRPr="00841D09">
        <w:rPr>
          <w:rFonts w:cs="Arial"/>
        </w:rPr>
        <w:t xml:space="preserve">3. </w:t>
      </w:r>
      <w:r w:rsidR="009C6F0C">
        <w:rPr>
          <w:rFonts w:cs="Arial"/>
        </w:rPr>
        <w:t>С</w:t>
      </w:r>
      <w:r w:rsidRPr="00841D09">
        <w:rPr>
          <w:rFonts w:cs="Arial"/>
        </w:rPr>
        <w:t>остав, последовательность и сроки выполнения административных процедур, требования к порядку их выполнения</w:t>
      </w:r>
    </w:p>
    <w:p w14:paraId="5E7ABF76" w14:textId="77777777" w:rsidR="00863D43" w:rsidRPr="00841D09" w:rsidRDefault="00863D43" w:rsidP="00841D09">
      <w:pPr>
        <w:ind w:firstLine="709"/>
        <w:rPr>
          <w:rFonts w:cs="Arial"/>
        </w:rPr>
      </w:pPr>
    </w:p>
    <w:p w14:paraId="260FE8C9" w14:textId="77777777" w:rsidR="00863D43" w:rsidRPr="00841D09" w:rsidRDefault="00863D43" w:rsidP="00841D09">
      <w:pPr>
        <w:ind w:firstLine="709"/>
        <w:rPr>
          <w:rFonts w:cs="Arial"/>
        </w:rPr>
      </w:pPr>
      <w:r w:rsidRPr="00841D09">
        <w:rPr>
          <w:rFonts w:cs="Arial"/>
        </w:rPr>
        <w:t>3.1. Исчерпывающий перечень административных процедур.</w:t>
      </w:r>
    </w:p>
    <w:p w14:paraId="4B623578" w14:textId="77777777" w:rsidR="00863D43" w:rsidRPr="00841D09" w:rsidRDefault="00863D43" w:rsidP="00841D09">
      <w:pPr>
        <w:ind w:firstLine="709"/>
        <w:rPr>
          <w:rFonts w:cs="Arial"/>
        </w:rPr>
      </w:pPr>
      <w:r w:rsidRPr="00841D09">
        <w:rPr>
          <w:rFonts w:cs="Arial"/>
        </w:rPr>
        <w:t>3.1.1. Предоставление муниципальной услуги включает в себя следующие административные процедуры:</w:t>
      </w:r>
    </w:p>
    <w:p w14:paraId="11AA1D41" w14:textId="77777777" w:rsidR="00863D43" w:rsidRPr="00841D09" w:rsidRDefault="00863D43" w:rsidP="00841D09">
      <w:pPr>
        <w:ind w:firstLine="709"/>
        <w:rPr>
          <w:rFonts w:cs="Arial"/>
        </w:rPr>
      </w:pPr>
      <w:r w:rsidRPr="00841D09">
        <w:rPr>
          <w:rFonts w:cs="Arial"/>
        </w:rPr>
        <w:t>- прием и регистрация заявления и прилагаемых к нему документов;</w:t>
      </w:r>
    </w:p>
    <w:p w14:paraId="4631063A" w14:textId="77777777" w:rsidR="00863D43" w:rsidRPr="00841D09" w:rsidRDefault="00863D43" w:rsidP="00841D09">
      <w:pPr>
        <w:ind w:firstLine="709"/>
        <w:rPr>
          <w:rFonts w:cs="Arial"/>
        </w:rPr>
      </w:pPr>
      <w:r w:rsidRPr="00841D09">
        <w:rPr>
          <w:rFonts w:cs="Arial"/>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14:paraId="61C8C113" w14:textId="77777777" w:rsidR="00863D43" w:rsidRPr="00841D09" w:rsidRDefault="00863D43" w:rsidP="00841D09">
      <w:pPr>
        <w:ind w:firstLine="709"/>
        <w:rPr>
          <w:rFonts w:cs="Arial"/>
        </w:rPr>
      </w:pPr>
      <w:r w:rsidRPr="00841D09">
        <w:rPr>
          <w:rFonts w:cs="Arial"/>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14:paraId="6DA3E638" w14:textId="77777777" w:rsidR="00863D43" w:rsidRPr="00841D09" w:rsidRDefault="00863D43" w:rsidP="00841D09">
      <w:pPr>
        <w:ind w:firstLine="709"/>
        <w:rPr>
          <w:rFonts w:cs="Arial"/>
        </w:rPr>
      </w:pPr>
      <w:r w:rsidRPr="00841D09">
        <w:rPr>
          <w:rFonts w:cs="Arial"/>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14:paraId="43C3D6E6" w14:textId="77777777" w:rsidR="00863D43" w:rsidRPr="00841D09" w:rsidRDefault="00863D43" w:rsidP="00841D09">
      <w:pPr>
        <w:ind w:firstLine="709"/>
        <w:rPr>
          <w:rFonts w:cs="Arial"/>
        </w:rPr>
      </w:pPr>
      <w:r w:rsidRPr="00841D09">
        <w:rPr>
          <w:rFonts w:cs="Arial"/>
        </w:rPr>
        <w:t>3.2. Прием и регистрация заявления и прилагаемых к нему документов.</w:t>
      </w:r>
    </w:p>
    <w:p w14:paraId="4B180667" w14:textId="77777777" w:rsidR="00863D43" w:rsidRPr="00841D09" w:rsidRDefault="00863D43" w:rsidP="00841D09">
      <w:pPr>
        <w:ind w:firstLine="709"/>
        <w:rPr>
          <w:rFonts w:cs="Arial"/>
        </w:rPr>
      </w:pPr>
      <w:r w:rsidRPr="00841D09">
        <w:rPr>
          <w:rFonts w:cs="Arial"/>
        </w:rPr>
        <w:t>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73BA76E1" w14:textId="77777777" w:rsidR="00863D43" w:rsidRPr="00841D09" w:rsidRDefault="00863D43" w:rsidP="00841D09">
      <w:pPr>
        <w:ind w:firstLine="709"/>
        <w:rPr>
          <w:rFonts w:cs="Arial"/>
        </w:rPr>
      </w:pPr>
      <w:r w:rsidRPr="00841D09">
        <w:rPr>
          <w:rFonts w:cs="Arial"/>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14:paraId="536F914B" w14:textId="77777777" w:rsidR="00863D43" w:rsidRPr="00841D09" w:rsidRDefault="00863D43" w:rsidP="00841D09">
      <w:pPr>
        <w:ind w:firstLine="709"/>
        <w:rPr>
          <w:rFonts w:cs="Arial"/>
        </w:rPr>
      </w:pPr>
      <w:r w:rsidRPr="00841D09">
        <w:rPr>
          <w:rFonts w:cs="Arial"/>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14:paraId="7A25D850" w14:textId="77777777" w:rsidR="00863D43" w:rsidRPr="00841D09" w:rsidRDefault="00863D43" w:rsidP="00841D09">
      <w:pPr>
        <w:ind w:firstLine="709"/>
        <w:rPr>
          <w:rFonts w:cs="Arial"/>
        </w:rPr>
      </w:pPr>
      <w:r w:rsidRPr="00841D09">
        <w:rPr>
          <w:rFonts w:cs="Arial"/>
        </w:rPr>
        <w:t>- сверяет копии документов с их подлинниками, заверяет их и возвращает подлинники заявителю;</w:t>
      </w:r>
    </w:p>
    <w:p w14:paraId="18E86EC0" w14:textId="77777777" w:rsidR="00863D43" w:rsidRPr="00841D09" w:rsidRDefault="00863D43" w:rsidP="00841D09">
      <w:pPr>
        <w:ind w:firstLine="709"/>
        <w:rPr>
          <w:rFonts w:cs="Arial"/>
        </w:rPr>
      </w:pPr>
      <w:r w:rsidRPr="00841D09">
        <w:rPr>
          <w:rFonts w:cs="Arial"/>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14:paraId="27ED6EA1" w14:textId="77777777" w:rsidR="00863D43" w:rsidRPr="00841D09" w:rsidRDefault="00863D43" w:rsidP="00841D09">
      <w:pPr>
        <w:ind w:firstLine="709"/>
        <w:rPr>
          <w:rFonts w:cs="Arial"/>
        </w:rPr>
      </w:pPr>
      <w:r w:rsidRPr="00841D09">
        <w:rPr>
          <w:rFonts w:cs="Arial"/>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14:paraId="5AB9D6C7" w14:textId="77777777" w:rsidR="00863D43" w:rsidRPr="00841D09" w:rsidRDefault="00863D43" w:rsidP="00841D09">
      <w:pPr>
        <w:ind w:firstLine="709"/>
        <w:rPr>
          <w:rFonts w:cs="Arial"/>
        </w:rPr>
      </w:pPr>
      <w:r w:rsidRPr="00841D09">
        <w:rPr>
          <w:rFonts w:cs="Arial"/>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14:paraId="2671644A" w14:textId="77777777" w:rsidR="00863D43" w:rsidRPr="00841D09" w:rsidRDefault="00863D43" w:rsidP="00841D09">
      <w:pPr>
        <w:ind w:firstLine="709"/>
        <w:rPr>
          <w:rFonts w:cs="Arial"/>
        </w:rPr>
      </w:pPr>
      <w:r w:rsidRPr="00841D09">
        <w:rPr>
          <w:rFonts w:cs="Arial"/>
        </w:rPr>
        <w:t xml:space="preserve">3.2.6. При направлении заявления и документов, указанных в пункте 2.6. настоящего административного регламента, посредством почтового отправления </w:t>
      </w:r>
      <w:r w:rsidRPr="00841D09">
        <w:rPr>
          <w:rFonts w:cs="Arial"/>
        </w:rPr>
        <w:lastRenderedPageBreak/>
        <w:t>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14:paraId="6721361C" w14:textId="77777777" w:rsidR="00863D43" w:rsidRPr="00841D09" w:rsidRDefault="00863D43" w:rsidP="00841D09">
      <w:pPr>
        <w:ind w:firstLine="709"/>
        <w:rPr>
          <w:rFonts w:cs="Arial"/>
        </w:rPr>
      </w:pPr>
      <w:r w:rsidRPr="00841D09">
        <w:rPr>
          <w:rFonts w:cs="Arial"/>
        </w:rPr>
        <w:t>3.2.7. 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14:paraId="0025B81A" w14:textId="77777777" w:rsidR="00863D43" w:rsidRPr="00841D09" w:rsidRDefault="00863D43" w:rsidP="00841D09">
      <w:pPr>
        <w:ind w:firstLine="709"/>
        <w:rPr>
          <w:rFonts w:cs="Arial"/>
        </w:rPr>
      </w:pPr>
      <w:r w:rsidRPr="00841D09">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42146E73" w14:textId="77777777" w:rsidR="00863D43" w:rsidRPr="00841D09" w:rsidRDefault="00863D43" w:rsidP="00841D09">
      <w:pPr>
        <w:ind w:firstLine="709"/>
        <w:rPr>
          <w:rFonts w:cs="Arial"/>
        </w:rPr>
      </w:pPr>
      <w:r w:rsidRPr="00841D09">
        <w:rPr>
          <w:rFonts w:cs="Arial"/>
        </w:rPr>
        <w:t>3.2.8. 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14:paraId="24DE03AD" w14:textId="77777777" w:rsidR="00863D43" w:rsidRPr="00841D09" w:rsidRDefault="00863D43" w:rsidP="00841D09">
      <w:pPr>
        <w:ind w:firstLine="709"/>
        <w:rPr>
          <w:rFonts w:cs="Arial"/>
        </w:rPr>
      </w:pPr>
      <w:r w:rsidRPr="00841D09">
        <w:rPr>
          <w:rFonts w:cs="Arial"/>
        </w:rPr>
        <w:t>3.2.9. 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 календарных дней со дня представления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14:paraId="743FDA2A" w14:textId="77777777" w:rsidR="00863D43" w:rsidRPr="00841D09" w:rsidRDefault="00863D43" w:rsidP="00841D09">
      <w:pPr>
        <w:ind w:firstLine="709"/>
        <w:rPr>
          <w:rFonts w:cs="Arial"/>
        </w:rPr>
      </w:pPr>
      <w:r w:rsidRPr="00841D09">
        <w:rPr>
          <w:rFonts w:cs="Arial"/>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14:paraId="50A160B0" w14:textId="77777777" w:rsidR="00863D43" w:rsidRPr="00841D09" w:rsidRDefault="00863D43" w:rsidP="00841D09">
      <w:pPr>
        <w:ind w:firstLine="709"/>
        <w:rPr>
          <w:rFonts w:cs="Arial"/>
        </w:rPr>
      </w:pPr>
      <w:r w:rsidRPr="00841D09">
        <w:rPr>
          <w:rFonts w:cs="Arial"/>
        </w:rPr>
        <w:t>3.2.11. Максимальный срок исполнения административной процедуры -1 календарный день.</w:t>
      </w:r>
    </w:p>
    <w:p w14:paraId="5A071B46" w14:textId="77777777" w:rsidR="00863D43" w:rsidRPr="00841D09" w:rsidRDefault="00863D43" w:rsidP="00841D09">
      <w:pPr>
        <w:ind w:firstLine="709"/>
        <w:rPr>
          <w:rFonts w:cs="Arial"/>
        </w:rPr>
      </w:pPr>
      <w:r w:rsidRPr="00841D09">
        <w:rPr>
          <w:rFonts w:cs="Arial"/>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14:paraId="5DAE3660" w14:textId="77777777" w:rsidR="00863D43" w:rsidRPr="00841D09" w:rsidRDefault="00863D43" w:rsidP="00841D09">
      <w:pPr>
        <w:ind w:firstLine="709"/>
        <w:rPr>
          <w:rFonts w:cs="Arial"/>
        </w:rPr>
      </w:pPr>
      <w:r w:rsidRPr="00841D09">
        <w:rPr>
          <w:rFonts w:cs="Arial"/>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14:paraId="7F68FAEE" w14:textId="77777777" w:rsidR="00863D43" w:rsidRPr="00841D09" w:rsidRDefault="00863D43" w:rsidP="00841D09">
      <w:pPr>
        <w:ind w:firstLine="709"/>
        <w:rPr>
          <w:rFonts w:cs="Arial"/>
        </w:rPr>
      </w:pPr>
      <w:r w:rsidRPr="00841D09">
        <w:rPr>
          <w:rFonts w:cs="Arial"/>
        </w:rPr>
        <w:t>3.3.2. Специалист, ответственный за предоставление муниципальной услуги, в срок, не превышающий пять календарных дней с даты подачи заявления, запрашивает документы путем направления межведомственных запросов:</w:t>
      </w:r>
    </w:p>
    <w:p w14:paraId="796F788A" w14:textId="77777777" w:rsidR="00863D43" w:rsidRPr="00841D09" w:rsidRDefault="00863D43" w:rsidP="00841D09">
      <w:pPr>
        <w:ind w:firstLine="709"/>
        <w:rPr>
          <w:rFonts w:cs="Arial"/>
        </w:rPr>
      </w:pPr>
      <w:r w:rsidRPr="00841D09">
        <w:rPr>
          <w:rFonts w:cs="Arial"/>
        </w:rPr>
        <w:t xml:space="preserve">1) в </w:t>
      </w:r>
      <w:r w:rsidR="00A14FDC" w:rsidRPr="00841D09">
        <w:rPr>
          <w:rFonts w:cs="Arial"/>
        </w:rPr>
        <w:t xml:space="preserve">Управление </w:t>
      </w:r>
      <w:r w:rsidR="00F046FD" w:rsidRPr="00841D09">
        <w:rPr>
          <w:rFonts w:cs="Arial"/>
        </w:rPr>
        <w:t>Росреестра</w:t>
      </w:r>
      <w:r w:rsidR="00A14FDC" w:rsidRPr="00841D09">
        <w:rPr>
          <w:rFonts w:cs="Arial"/>
        </w:rPr>
        <w:t xml:space="preserve"> </w:t>
      </w:r>
      <w:r w:rsidRPr="00841D09">
        <w:rPr>
          <w:rFonts w:cs="Arial"/>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14:paraId="44703E8B" w14:textId="77777777" w:rsidR="00863D43" w:rsidRPr="00841D09" w:rsidRDefault="00863D43" w:rsidP="00841D09">
      <w:pPr>
        <w:ind w:firstLine="709"/>
        <w:rPr>
          <w:rFonts w:cs="Arial"/>
        </w:rPr>
      </w:pPr>
      <w:r w:rsidRPr="00841D09">
        <w:rPr>
          <w:rFonts w:cs="Arial"/>
        </w:rPr>
        <w:lastRenderedPageBreak/>
        <w:t xml:space="preserve">2) в </w:t>
      </w:r>
      <w:r w:rsidR="00A14FDC" w:rsidRPr="00841D09">
        <w:rPr>
          <w:rFonts w:cs="Arial"/>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841D09">
        <w:rPr>
          <w:rFonts w:cs="Arial"/>
        </w:rPr>
        <w:t>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14:paraId="211C3071" w14:textId="77777777" w:rsidR="00863D43" w:rsidRPr="00841D09" w:rsidRDefault="00863D43" w:rsidP="00841D09">
      <w:pPr>
        <w:ind w:firstLine="709"/>
        <w:rPr>
          <w:rFonts w:cs="Arial"/>
        </w:rPr>
      </w:pPr>
      <w:r w:rsidRPr="00841D09">
        <w:rPr>
          <w:rFonts w:cs="Arial"/>
        </w:rPr>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14:paraId="517B1FA3" w14:textId="77777777" w:rsidR="00863D43" w:rsidRPr="00841D09" w:rsidRDefault="00863D43" w:rsidP="00841D09">
      <w:pPr>
        <w:ind w:firstLine="709"/>
        <w:rPr>
          <w:rFonts w:cs="Arial"/>
        </w:rPr>
      </w:pPr>
      <w:r w:rsidRPr="00841D09">
        <w:rPr>
          <w:rFonts w:cs="Arial"/>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14:paraId="7B79A014" w14:textId="77777777" w:rsidR="00863D43" w:rsidRPr="00841D09" w:rsidRDefault="00863D43" w:rsidP="00841D09">
      <w:pPr>
        <w:ind w:firstLine="709"/>
        <w:rPr>
          <w:rFonts w:cs="Arial"/>
        </w:rPr>
      </w:pPr>
      <w:r w:rsidRPr="00841D09">
        <w:rPr>
          <w:rFonts w:cs="Arial"/>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14:paraId="03FF26BD" w14:textId="77777777" w:rsidR="00863D43" w:rsidRPr="00841D09" w:rsidRDefault="00863D43" w:rsidP="00841D09">
      <w:pPr>
        <w:ind w:firstLine="709"/>
        <w:rPr>
          <w:rFonts w:cs="Arial"/>
        </w:rPr>
      </w:pPr>
      <w:r w:rsidRPr="00841D09">
        <w:rPr>
          <w:rFonts w:cs="Arial"/>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14:paraId="6E7DE3B8" w14:textId="77777777" w:rsidR="00863D43" w:rsidRPr="00841D09" w:rsidRDefault="00863D43" w:rsidP="00841D09">
      <w:pPr>
        <w:ind w:firstLine="709"/>
        <w:rPr>
          <w:rFonts w:cs="Arial"/>
        </w:rPr>
      </w:pPr>
      <w:r w:rsidRPr="00841D09">
        <w:rPr>
          <w:rFonts w:cs="Arial"/>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14:paraId="6E95F97C" w14:textId="77777777" w:rsidR="00863D43" w:rsidRPr="00841D09" w:rsidRDefault="00863D43" w:rsidP="00841D09">
      <w:pPr>
        <w:ind w:firstLine="709"/>
        <w:rPr>
          <w:rFonts w:cs="Arial"/>
        </w:rPr>
      </w:pPr>
      <w:r w:rsidRPr="00841D09">
        <w:rPr>
          <w:rFonts w:cs="Arial"/>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14:paraId="0A90FCC4" w14:textId="77777777" w:rsidR="00863D43" w:rsidRPr="00841D09" w:rsidRDefault="00863D43" w:rsidP="00841D09">
      <w:pPr>
        <w:ind w:firstLine="709"/>
        <w:rPr>
          <w:rFonts w:cs="Arial"/>
        </w:rPr>
      </w:pPr>
      <w:r w:rsidRPr="00841D09">
        <w:rPr>
          <w:rFonts w:cs="Arial"/>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14:paraId="773DA246" w14:textId="77777777" w:rsidR="00863D43" w:rsidRPr="00841D09" w:rsidRDefault="00863D43" w:rsidP="00841D09">
      <w:pPr>
        <w:ind w:firstLine="709"/>
        <w:rPr>
          <w:rFonts w:cs="Arial"/>
        </w:rPr>
      </w:pPr>
      <w:r w:rsidRPr="00841D09">
        <w:rPr>
          <w:rFonts w:cs="Arial"/>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14:paraId="128744AE" w14:textId="77777777" w:rsidR="00863D43" w:rsidRPr="00841D09" w:rsidRDefault="00863D43" w:rsidP="00841D09">
      <w:pPr>
        <w:ind w:firstLine="709"/>
        <w:rPr>
          <w:rFonts w:cs="Arial"/>
        </w:rPr>
      </w:pPr>
      <w:r w:rsidRPr="00841D09">
        <w:rPr>
          <w:rFonts w:cs="Arial"/>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14:paraId="6A627464" w14:textId="77777777" w:rsidR="00863D43" w:rsidRPr="00841D09" w:rsidRDefault="00863D43" w:rsidP="00841D09">
      <w:pPr>
        <w:ind w:firstLine="709"/>
        <w:rPr>
          <w:rFonts w:cs="Arial"/>
        </w:rPr>
      </w:pPr>
      <w:r w:rsidRPr="00841D09">
        <w:rPr>
          <w:rFonts w:cs="Arial"/>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14:paraId="5E180E79" w14:textId="77777777" w:rsidR="005A45D5" w:rsidRPr="00841D09" w:rsidRDefault="005A45D5" w:rsidP="00841D09">
      <w:pPr>
        <w:ind w:firstLine="709"/>
        <w:rPr>
          <w:rFonts w:eastAsia="Calibri" w:cs="Arial"/>
        </w:rPr>
      </w:pPr>
      <w:r w:rsidRPr="00841D09">
        <w:rPr>
          <w:rFonts w:eastAsia="Calibri" w:cs="Arial"/>
        </w:rPr>
        <w:lastRenderedPageBreak/>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выдается разрешение, за исключением случаев, если запрет на рубку и (или) 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14:paraId="5BF0123F" w14:textId="77777777" w:rsidR="00863D43" w:rsidRPr="00841D09" w:rsidRDefault="00863D43" w:rsidP="00841D09">
      <w:pPr>
        <w:ind w:firstLine="709"/>
        <w:rPr>
          <w:rFonts w:cs="Arial"/>
        </w:rPr>
      </w:pPr>
      <w:r w:rsidRPr="00841D09">
        <w:rPr>
          <w:rFonts w:cs="Arial"/>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14:paraId="23F8D002" w14:textId="77777777" w:rsidR="00863D43" w:rsidRPr="00841D09" w:rsidRDefault="00863D43" w:rsidP="00841D09">
      <w:pPr>
        <w:ind w:firstLine="709"/>
        <w:rPr>
          <w:rFonts w:cs="Arial"/>
        </w:rPr>
      </w:pPr>
      <w:r w:rsidRPr="00841D09">
        <w:rPr>
          <w:rFonts w:cs="Arial"/>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14:paraId="1B509D64" w14:textId="77777777" w:rsidR="00863D43" w:rsidRPr="00841D09" w:rsidRDefault="00863D43" w:rsidP="00841D09">
      <w:pPr>
        <w:ind w:firstLine="709"/>
        <w:rPr>
          <w:rFonts w:cs="Arial"/>
        </w:rPr>
      </w:pPr>
      <w:r w:rsidRPr="00841D09">
        <w:rPr>
          <w:rFonts w:cs="Arial"/>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14:paraId="7EB2D5CC" w14:textId="77777777" w:rsidR="00863D43" w:rsidRPr="00841D09" w:rsidRDefault="00863D43" w:rsidP="00841D09">
      <w:pPr>
        <w:ind w:firstLine="709"/>
        <w:rPr>
          <w:rFonts w:cs="Arial"/>
        </w:rPr>
      </w:pPr>
      <w:r w:rsidRPr="00841D09">
        <w:rPr>
          <w:rFonts w:cs="Arial"/>
        </w:rPr>
        <w:t>3.3.7. Результатом административной процедуры является принятие постановления о выдаче разрешения на использование земель или земельного участка либо подготовка уведомления об отказе в предоставлении муниципальной услуги.</w:t>
      </w:r>
    </w:p>
    <w:p w14:paraId="2DC0F676" w14:textId="77777777" w:rsidR="00863D43" w:rsidRPr="00841D09" w:rsidRDefault="00863D43" w:rsidP="00841D09">
      <w:pPr>
        <w:ind w:firstLine="709"/>
        <w:rPr>
          <w:rFonts w:cs="Arial"/>
        </w:rPr>
      </w:pPr>
      <w:r w:rsidRPr="00841D09">
        <w:rPr>
          <w:rFonts w:cs="Arial"/>
        </w:rPr>
        <w:t>3.3.8. Максимальный срок исполнения административной процедуры – 24 дня.</w:t>
      </w:r>
    </w:p>
    <w:p w14:paraId="5EBBD060" w14:textId="77777777" w:rsidR="00863D43" w:rsidRPr="00841D09" w:rsidRDefault="00863D43" w:rsidP="00841D09">
      <w:pPr>
        <w:ind w:firstLine="709"/>
        <w:rPr>
          <w:rFonts w:cs="Arial"/>
        </w:rPr>
      </w:pPr>
      <w:r w:rsidRPr="00841D09">
        <w:rPr>
          <w:rFonts w:cs="Arial"/>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14:paraId="6635E5F6" w14:textId="77777777" w:rsidR="00863D43" w:rsidRPr="00841D09" w:rsidRDefault="00863D43" w:rsidP="00841D09">
      <w:pPr>
        <w:ind w:firstLine="709"/>
        <w:rPr>
          <w:rFonts w:cs="Arial"/>
        </w:rPr>
      </w:pPr>
      <w:r w:rsidRPr="00841D09">
        <w:rPr>
          <w:rFonts w:cs="Arial"/>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14:paraId="3CC40E92" w14:textId="77777777" w:rsidR="00863D43" w:rsidRPr="00841D09" w:rsidRDefault="00863D43" w:rsidP="00841D09">
      <w:pPr>
        <w:ind w:firstLine="709"/>
        <w:rPr>
          <w:rFonts w:cs="Arial"/>
        </w:rPr>
      </w:pPr>
      <w:r w:rsidRPr="00841D09">
        <w:rPr>
          <w:rFonts w:cs="Arial"/>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14:paraId="486FC8B6" w14:textId="77777777" w:rsidR="00863D43" w:rsidRPr="00841D09" w:rsidRDefault="00863D43" w:rsidP="00841D09">
      <w:pPr>
        <w:ind w:firstLine="709"/>
        <w:rPr>
          <w:rFonts w:cs="Arial"/>
        </w:rPr>
      </w:pPr>
      <w:r w:rsidRPr="00841D09">
        <w:rPr>
          <w:rFonts w:cs="Arial"/>
        </w:rPr>
        <w:lastRenderedPageBreak/>
        <w:t>в виде бумажного документа, который заявитель получает непосредственно при личном обращении в администрацию или многофункциональный центр;</w:t>
      </w:r>
    </w:p>
    <w:p w14:paraId="0373C783" w14:textId="77777777" w:rsidR="00863D43" w:rsidRPr="00841D09" w:rsidRDefault="00863D43" w:rsidP="00841D09">
      <w:pPr>
        <w:ind w:firstLine="709"/>
        <w:rPr>
          <w:rFonts w:cs="Arial"/>
        </w:rPr>
      </w:pPr>
      <w:r w:rsidRPr="00841D09">
        <w:rPr>
          <w:rFonts w:cs="Arial"/>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14:paraId="0BB99475" w14:textId="77777777" w:rsidR="00863D43" w:rsidRPr="00841D09" w:rsidRDefault="00863D43" w:rsidP="00841D09">
      <w:pPr>
        <w:ind w:firstLine="709"/>
        <w:rPr>
          <w:rFonts w:cs="Arial"/>
        </w:rPr>
      </w:pPr>
      <w:r w:rsidRPr="00841D09">
        <w:rPr>
          <w:rFonts w:cs="Arial"/>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14:paraId="6980F1E4" w14:textId="77777777" w:rsidR="00863D43" w:rsidRPr="00841D09" w:rsidRDefault="00863D43" w:rsidP="00841D09">
      <w:pPr>
        <w:ind w:firstLine="709"/>
        <w:rPr>
          <w:rFonts w:cs="Arial"/>
        </w:rPr>
      </w:pPr>
      <w:r w:rsidRPr="00841D09">
        <w:rPr>
          <w:rFonts w:cs="Arial"/>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14:paraId="12CCAA2C" w14:textId="77777777" w:rsidR="00863D43" w:rsidRPr="00841D09" w:rsidRDefault="00863D43" w:rsidP="00841D09">
      <w:pPr>
        <w:ind w:firstLine="709"/>
        <w:rPr>
          <w:rFonts w:cs="Arial"/>
        </w:rPr>
      </w:pPr>
      <w:r w:rsidRPr="00841D09">
        <w:rPr>
          <w:rFonts w:cs="Arial"/>
        </w:rPr>
        <w:t>3.4.5. Максимальный срок исполнения административной процедуры – 3 рабочих дня.</w:t>
      </w:r>
    </w:p>
    <w:p w14:paraId="50A91481" w14:textId="77777777" w:rsidR="00863D43" w:rsidRPr="00841D09" w:rsidRDefault="00863D43" w:rsidP="00841D09">
      <w:pPr>
        <w:ind w:firstLine="709"/>
        <w:rPr>
          <w:rFonts w:cs="Arial"/>
        </w:rPr>
      </w:pPr>
      <w:r w:rsidRPr="00841D09">
        <w:rPr>
          <w:rFonts w:cs="Arial"/>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14:paraId="01846D63" w14:textId="77777777" w:rsidR="00863D43" w:rsidRPr="00841D09" w:rsidRDefault="00863D43" w:rsidP="00841D09">
      <w:pPr>
        <w:ind w:firstLine="709"/>
        <w:rPr>
          <w:rFonts w:cs="Arial"/>
        </w:rPr>
      </w:pPr>
      <w:r w:rsidRPr="00841D09">
        <w:rPr>
          <w:rFonts w:cs="Arial"/>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14:paraId="50651E3E" w14:textId="77777777" w:rsidR="00863D43" w:rsidRPr="00841D09" w:rsidRDefault="00863D43" w:rsidP="00841D09">
      <w:pPr>
        <w:ind w:firstLine="709"/>
        <w:rPr>
          <w:rFonts w:cs="Arial"/>
        </w:rPr>
      </w:pPr>
      <w:r w:rsidRPr="00841D09">
        <w:rPr>
          <w:rFonts w:cs="Arial"/>
        </w:rPr>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24621F7" w14:textId="77777777" w:rsidR="00863D43" w:rsidRPr="00841D09" w:rsidRDefault="00863D43" w:rsidP="00841D09">
      <w:pPr>
        <w:ind w:firstLine="709"/>
        <w:rPr>
          <w:rFonts w:cs="Arial"/>
        </w:rPr>
      </w:pPr>
      <w:r w:rsidRPr="00841D09">
        <w:rPr>
          <w:rFonts w:cs="Arial"/>
        </w:rPr>
        <w:t>3.5.3. Получение результата муниципальной услуги в электронной форме не предусмотрено.</w:t>
      </w:r>
    </w:p>
    <w:p w14:paraId="6791E62E" w14:textId="77777777" w:rsidR="00863D43" w:rsidRPr="00841D09" w:rsidRDefault="00863D43" w:rsidP="00841D09">
      <w:pPr>
        <w:ind w:firstLine="709"/>
        <w:rPr>
          <w:rFonts w:cs="Arial"/>
        </w:rPr>
      </w:pPr>
      <w:r w:rsidRPr="00841D09">
        <w:rPr>
          <w:rFonts w:cs="Arial"/>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14:paraId="633870AA" w14:textId="77777777" w:rsidR="00F046FD" w:rsidRPr="00841D09" w:rsidRDefault="00863D43" w:rsidP="00841D09">
      <w:pPr>
        <w:ind w:firstLine="709"/>
        <w:rPr>
          <w:rFonts w:cs="Arial"/>
        </w:rPr>
      </w:pPr>
      <w:r w:rsidRPr="00841D09">
        <w:rPr>
          <w:rFonts w:cs="Arial"/>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841D09">
        <w:rPr>
          <w:rFonts w:cs="Arial"/>
        </w:rPr>
        <w:t>Управлением Росреестра по Воронежской области в электронной форме.</w:t>
      </w:r>
    </w:p>
    <w:p w14:paraId="07471090" w14:textId="77777777" w:rsidR="00863D43" w:rsidRPr="00841D09" w:rsidRDefault="00863D43" w:rsidP="00841D09">
      <w:pPr>
        <w:ind w:firstLine="709"/>
        <w:rPr>
          <w:rFonts w:cs="Arial"/>
        </w:rPr>
      </w:pPr>
      <w:r w:rsidRPr="00841D09">
        <w:rPr>
          <w:rFonts w:cs="Arial"/>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14:paraId="4C531FE1" w14:textId="77777777" w:rsidR="00863D43" w:rsidRPr="00841D09" w:rsidRDefault="00863D43" w:rsidP="00841D09">
      <w:pPr>
        <w:ind w:firstLine="709"/>
        <w:rPr>
          <w:rFonts w:cs="Arial"/>
        </w:rPr>
      </w:pPr>
    </w:p>
    <w:p w14:paraId="2BFAE417" w14:textId="77777777" w:rsidR="00863D43" w:rsidRPr="00841D09" w:rsidRDefault="00863D43" w:rsidP="00841D09">
      <w:pPr>
        <w:ind w:firstLine="709"/>
        <w:rPr>
          <w:rFonts w:cs="Arial"/>
        </w:rPr>
      </w:pPr>
      <w:r w:rsidRPr="00841D09">
        <w:rPr>
          <w:rFonts w:cs="Arial"/>
        </w:rPr>
        <w:t>4. Формы контроля за исполнением административного регламента</w:t>
      </w:r>
    </w:p>
    <w:p w14:paraId="530D08AB" w14:textId="77777777" w:rsidR="00863D43" w:rsidRPr="00841D09" w:rsidRDefault="00863D43" w:rsidP="00841D09">
      <w:pPr>
        <w:ind w:firstLine="709"/>
        <w:rPr>
          <w:rFonts w:cs="Arial"/>
        </w:rPr>
      </w:pPr>
    </w:p>
    <w:p w14:paraId="36125872" w14:textId="77777777" w:rsidR="00863D43" w:rsidRPr="00841D09" w:rsidRDefault="00863D43" w:rsidP="00841D09">
      <w:pPr>
        <w:ind w:firstLine="709"/>
        <w:rPr>
          <w:rFonts w:cs="Arial"/>
        </w:rPr>
      </w:pPr>
      <w:r w:rsidRPr="00841D09">
        <w:rPr>
          <w:rFonts w:cs="Arial"/>
        </w:rPr>
        <w:t xml:space="preserve">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w:t>
      </w:r>
      <w:r w:rsidRPr="00841D09">
        <w:rPr>
          <w:rFonts w:cs="Arial"/>
        </w:rPr>
        <w:lastRenderedPageBreak/>
        <w:t>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14:paraId="78D7DC76" w14:textId="77777777" w:rsidR="00863D43" w:rsidRPr="00841D09" w:rsidRDefault="00863D43" w:rsidP="00841D09">
      <w:pPr>
        <w:ind w:firstLine="709"/>
        <w:rPr>
          <w:rFonts w:cs="Arial"/>
        </w:rPr>
      </w:pPr>
      <w:r w:rsidRPr="00841D09">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14:paraId="0C318CE9" w14:textId="77777777" w:rsidR="00863D43" w:rsidRPr="00841D09" w:rsidRDefault="00863D43" w:rsidP="00841D09">
      <w:pPr>
        <w:ind w:firstLine="709"/>
        <w:rPr>
          <w:rFonts w:cs="Arial"/>
        </w:rPr>
      </w:pPr>
      <w:r w:rsidRPr="00841D09">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14:paraId="63F78BCD" w14:textId="77777777" w:rsidR="00863D43" w:rsidRPr="00841D09" w:rsidRDefault="00863D43" w:rsidP="00841D09">
      <w:pPr>
        <w:ind w:firstLine="709"/>
        <w:rPr>
          <w:rFonts w:cs="Arial"/>
        </w:rPr>
      </w:pPr>
      <w:r w:rsidRPr="00841D09">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14:paraId="2ABB2A6A" w14:textId="77777777" w:rsidR="00863D43" w:rsidRPr="00841D09" w:rsidRDefault="00863D43" w:rsidP="00841D09">
      <w:pPr>
        <w:ind w:firstLine="709"/>
        <w:rPr>
          <w:rFonts w:cs="Arial"/>
        </w:rPr>
      </w:pPr>
      <w:r w:rsidRPr="00841D09">
        <w:rPr>
          <w:rFonts w:cs="Arial"/>
        </w:rPr>
        <w:t>4.4. Проведение текущего контроля должно осуществляться не реже двух раз в год.</w:t>
      </w:r>
    </w:p>
    <w:p w14:paraId="6956F068" w14:textId="77777777" w:rsidR="00863D43" w:rsidRPr="00841D09" w:rsidRDefault="00863D43" w:rsidP="00841D09">
      <w:pPr>
        <w:ind w:firstLine="709"/>
        <w:rPr>
          <w:rFonts w:cs="Arial"/>
        </w:rPr>
      </w:pPr>
      <w:r w:rsidRPr="00841D09">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14:paraId="4751C60F" w14:textId="77777777" w:rsidR="00863D43" w:rsidRPr="00841D09" w:rsidRDefault="00863D43" w:rsidP="00841D09">
      <w:pPr>
        <w:ind w:firstLine="709"/>
        <w:rPr>
          <w:rFonts w:cs="Arial"/>
        </w:rPr>
      </w:pPr>
      <w:r w:rsidRPr="00841D09">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14:paraId="27280617" w14:textId="77777777" w:rsidR="00863D43" w:rsidRPr="00841D09" w:rsidRDefault="00863D43" w:rsidP="00841D09">
      <w:pPr>
        <w:ind w:firstLine="709"/>
        <w:rPr>
          <w:rFonts w:cs="Arial"/>
        </w:rPr>
      </w:pPr>
      <w:r w:rsidRPr="00841D09">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14:paraId="457E75A0" w14:textId="77777777" w:rsidR="00863D43" w:rsidRPr="00841D09" w:rsidRDefault="00863D43" w:rsidP="00841D09">
      <w:pPr>
        <w:ind w:firstLine="709"/>
        <w:rPr>
          <w:rFonts w:cs="Arial"/>
        </w:rPr>
      </w:pPr>
      <w:r w:rsidRPr="00841D09">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14:paraId="1F7349BA" w14:textId="77777777" w:rsidR="00863D43" w:rsidRPr="00841D09" w:rsidRDefault="00863D43" w:rsidP="00841D09">
      <w:pPr>
        <w:ind w:firstLine="709"/>
        <w:rPr>
          <w:rFonts w:cs="Arial"/>
        </w:rPr>
      </w:pPr>
    </w:p>
    <w:p w14:paraId="24E02CCE" w14:textId="77777777" w:rsidR="00863D43" w:rsidRPr="00841D09" w:rsidRDefault="00863D43" w:rsidP="00841D09">
      <w:pPr>
        <w:ind w:firstLine="709"/>
        <w:rPr>
          <w:rFonts w:cs="Arial"/>
        </w:rPr>
      </w:pPr>
      <w:r w:rsidRPr="00841D09">
        <w:rPr>
          <w:rFonts w:cs="Arial"/>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47239235" w14:textId="77777777" w:rsidR="00863D43" w:rsidRPr="00841D09" w:rsidRDefault="00863D43" w:rsidP="00841D09">
      <w:pPr>
        <w:ind w:firstLine="709"/>
        <w:rPr>
          <w:rFonts w:cs="Arial"/>
        </w:rPr>
      </w:pPr>
    </w:p>
    <w:p w14:paraId="3AACDE03" w14:textId="77777777" w:rsidR="00863D43" w:rsidRPr="00841D09" w:rsidRDefault="00863D43" w:rsidP="00841D09">
      <w:pPr>
        <w:ind w:firstLine="709"/>
        <w:rPr>
          <w:rFonts w:cs="Arial"/>
        </w:rPr>
      </w:pPr>
      <w:r w:rsidRPr="00841D09">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14:paraId="14CDDC01" w14:textId="77777777" w:rsidR="00863D43" w:rsidRPr="00841D09" w:rsidRDefault="00863D43" w:rsidP="00841D09">
      <w:pPr>
        <w:ind w:firstLine="709"/>
        <w:rPr>
          <w:rFonts w:cs="Arial"/>
        </w:rPr>
      </w:pPr>
      <w:r w:rsidRPr="00841D09">
        <w:rPr>
          <w:rFonts w:cs="Arial"/>
        </w:rPr>
        <w:t>5.2. Заявитель может обратиться с жалобой в том числе в следующих случаях:</w:t>
      </w:r>
    </w:p>
    <w:p w14:paraId="387DCDB5" w14:textId="77777777" w:rsidR="00863D43" w:rsidRPr="00841D09" w:rsidRDefault="00863D43" w:rsidP="00841D09">
      <w:pPr>
        <w:ind w:firstLine="709"/>
        <w:rPr>
          <w:rFonts w:cs="Arial"/>
        </w:rPr>
      </w:pPr>
      <w:r w:rsidRPr="00841D09">
        <w:rPr>
          <w:rFonts w:cs="Arial"/>
        </w:rPr>
        <w:t>1) нарушение срока регистрации заявления заявителя об оказании муниципальной услуги;</w:t>
      </w:r>
    </w:p>
    <w:p w14:paraId="4D496D33" w14:textId="77777777" w:rsidR="00863D43" w:rsidRPr="00841D09" w:rsidRDefault="00863D43" w:rsidP="00841D09">
      <w:pPr>
        <w:ind w:firstLine="709"/>
        <w:rPr>
          <w:rFonts w:cs="Arial"/>
        </w:rPr>
      </w:pPr>
      <w:r w:rsidRPr="00841D09">
        <w:rPr>
          <w:rFonts w:cs="Arial"/>
        </w:rPr>
        <w:t>2) нарушение срока предоставления муниципальной услуги;</w:t>
      </w:r>
    </w:p>
    <w:p w14:paraId="14EF0C34" w14:textId="6ED80633" w:rsidR="00863D43" w:rsidRPr="00841D09" w:rsidRDefault="00863D43" w:rsidP="00841D09">
      <w:pPr>
        <w:ind w:firstLine="709"/>
        <w:rPr>
          <w:rFonts w:cs="Arial"/>
        </w:rPr>
      </w:pPr>
      <w:r w:rsidRPr="00841D09">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w:t>
      </w:r>
      <w:r w:rsidRPr="00841D09">
        <w:rPr>
          <w:rFonts w:cs="Arial"/>
        </w:rPr>
        <w:lastRenderedPageBreak/>
        <w:t xml:space="preserve">самоуправления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 xml:space="preserve"> Семилукского муниципального района для предоставления муниципальной услуги;</w:t>
      </w:r>
    </w:p>
    <w:p w14:paraId="31B3F617" w14:textId="6BB03B23" w:rsidR="00863D43" w:rsidRPr="00841D09" w:rsidRDefault="00863D43" w:rsidP="00841D09">
      <w:pPr>
        <w:ind w:firstLine="709"/>
        <w:rPr>
          <w:rFonts w:cs="Arial"/>
        </w:rPr>
      </w:pPr>
      <w:r w:rsidRPr="00841D09">
        <w:rPr>
          <w:rFonts w:cs="Arial"/>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 xml:space="preserve"> Семилукского муниципального района для предоставления муниципальной услуги, у заявителя;</w:t>
      </w:r>
    </w:p>
    <w:p w14:paraId="5FF4A9F8" w14:textId="5261BA71" w:rsidR="00863D43" w:rsidRPr="00841D09" w:rsidRDefault="00863D43" w:rsidP="00841D09">
      <w:pPr>
        <w:ind w:firstLine="709"/>
        <w:rPr>
          <w:rFonts w:cs="Arial"/>
        </w:rPr>
      </w:pPr>
      <w:r w:rsidRPr="00841D09">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 xml:space="preserve"> Семилукского муниципального района;</w:t>
      </w:r>
    </w:p>
    <w:p w14:paraId="48297239" w14:textId="62676ECA" w:rsidR="00863D43" w:rsidRPr="00841D09" w:rsidRDefault="00863D43" w:rsidP="00841D09">
      <w:pPr>
        <w:ind w:firstLine="709"/>
        <w:rPr>
          <w:rFonts w:cs="Arial"/>
        </w:rPr>
      </w:pPr>
      <w:r w:rsidRPr="00841D09">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9494E" w:rsidRPr="00841D09">
        <w:rPr>
          <w:rFonts w:cs="Arial"/>
        </w:rPr>
        <w:t xml:space="preserve">Нижневедугского </w:t>
      </w:r>
      <w:r w:rsidR="00841D09" w:rsidRPr="00841D09">
        <w:rPr>
          <w:rFonts w:cs="Arial"/>
        </w:rPr>
        <w:t>сельского поселения</w:t>
      </w:r>
      <w:r w:rsidRPr="00841D09">
        <w:rPr>
          <w:rFonts w:cs="Arial"/>
        </w:rPr>
        <w:t xml:space="preserve"> Семилукского муниципального района</w:t>
      </w:r>
    </w:p>
    <w:p w14:paraId="790FDA75" w14:textId="77777777" w:rsidR="00863D43" w:rsidRPr="00841D09" w:rsidRDefault="00863D43" w:rsidP="00841D09">
      <w:pPr>
        <w:ind w:firstLine="709"/>
        <w:rPr>
          <w:rFonts w:cs="Arial"/>
        </w:rPr>
      </w:pPr>
      <w:r w:rsidRPr="00841D09">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03CADF7" w14:textId="77777777" w:rsidR="00863D43" w:rsidRPr="00841D09" w:rsidRDefault="00863D43" w:rsidP="00841D09">
      <w:pPr>
        <w:ind w:firstLine="709"/>
        <w:rPr>
          <w:rFonts w:cs="Arial"/>
        </w:rPr>
      </w:pPr>
      <w:r w:rsidRPr="00841D09">
        <w:rPr>
          <w:rFonts w:cs="Arial"/>
        </w:rPr>
        <w:t>5.3. Основанием для начала процедуры досудебного (внесудебного) обжалования является поступившая жалоба.</w:t>
      </w:r>
    </w:p>
    <w:p w14:paraId="62EAD97C" w14:textId="68E44BA7" w:rsidR="00863D43" w:rsidRPr="00841D09" w:rsidRDefault="00863D43" w:rsidP="00841D09">
      <w:pPr>
        <w:ind w:firstLine="709"/>
        <w:rPr>
          <w:rFonts w:cs="Arial"/>
        </w:rPr>
      </w:pPr>
      <w:r w:rsidRPr="00841D09">
        <w:rPr>
          <w:rFonts w:cs="Arial"/>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39494E" w:rsidRPr="00841D09">
        <w:rPr>
          <w:rFonts w:cs="Arial"/>
        </w:rPr>
        <w:t>Нижневедугского сельского</w:t>
      </w:r>
      <w:r w:rsidR="00841D09" w:rsidRPr="00841D09">
        <w:rPr>
          <w:rFonts w:cs="Arial"/>
        </w:rPr>
        <w:t xml:space="preserve"> </w:t>
      </w:r>
      <w:r w:rsidRPr="00841D09">
        <w:rPr>
          <w:rFonts w:cs="Arial"/>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14:paraId="66A65485" w14:textId="77777777" w:rsidR="00863D43" w:rsidRPr="00841D09" w:rsidRDefault="00863D43" w:rsidP="00841D09">
      <w:pPr>
        <w:ind w:firstLine="709"/>
        <w:rPr>
          <w:rFonts w:cs="Arial"/>
        </w:rPr>
      </w:pPr>
      <w:r w:rsidRPr="00841D09">
        <w:rPr>
          <w:rFonts w:cs="Arial"/>
        </w:rPr>
        <w:t>5.4. Жалоба должна содержать:</w:t>
      </w:r>
    </w:p>
    <w:p w14:paraId="1605506E" w14:textId="77777777" w:rsidR="00863D43" w:rsidRPr="00841D09" w:rsidRDefault="00863D43" w:rsidP="00841D09">
      <w:pPr>
        <w:ind w:firstLine="709"/>
        <w:rPr>
          <w:rFonts w:cs="Arial"/>
        </w:rPr>
      </w:pPr>
      <w:r w:rsidRPr="00841D09">
        <w:rPr>
          <w:rFonts w:cs="Arial"/>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14:paraId="64EB44D4" w14:textId="77777777" w:rsidR="00863D43" w:rsidRPr="00841D09" w:rsidRDefault="00863D43" w:rsidP="00841D09">
      <w:pPr>
        <w:ind w:firstLine="709"/>
        <w:rPr>
          <w:rFonts w:cs="Arial"/>
        </w:rPr>
      </w:pPr>
      <w:r w:rsidRPr="00841D09">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0BC740D" w14:textId="77777777" w:rsidR="00863D43" w:rsidRPr="00841D09" w:rsidRDefault="00863D43" w:rsidP="00841D09">
      <w:pPr>
        <w:ind w:firstLine="709"/>
        <w:rPr>
          <w:rFonts w:cs="Arial"/>
        </w:rPr>
      </w:pPr>
      <w:r w:rsidRPr="00841D09">
        <w:rPr>
          <w:rFonts w:cs="Arial"/>
        </w:rPr>
        <w:t>- сведения об обжалуемых решениях и действиях (бездействии) администрации, должностного лица либо муниципального служащего;</w:t>
      </w:r>
    </w:p>
    <w:p w14:paraId="48BCD3F0" w14:textId="77777777" w:rsidR="00863D43" w:rsidRPr="00841D09" w:rsidRDefault="00863D43" w:rsidP="00841D09">
      <w:pPr>
        <w:ind w:firstLine="709"/>
        <w:rPr>
          <w:rFonts w:cs="Arial"/>
        </w:rPr>
      </w:pPr>
      <w:r w:rsidRPr="00841D09">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14:paraId="0F1B8764" w14:textId="77777777" w:rsidR="00863D43" w:rsidRPr="00841D09" w:rsidRDefault="00863D43" w:rsidP="00841D09">
      <w:pPr>
        <w:ind w:firstLine="709"/>
        <w:rPr>
          <w:rFonts w:cs="Arial"/>
        </w:rPr>
      </w:pPr>
      <w:r w:rsidRPr="00841D09">
        <w:rPr>
          <w:rFonts w:cs="Arial"/>
        </w:rPr>
        <w:t>5.5. Заявитель может обжаловать решения и действия (бездействие) должностных лиц, муниципальных служащих администрации главе сельского поселения.</w:t>
      </w:r>
    </w:p>
    <w:p w14:paraId="2E25BBB4" w14:textId="20471797" w:rsidR="00863D43" w:rsidRPr="00841D09" w:rsidRDefault="00863D43" w:rsidP="00841D09">
      <w:pPr>
        <w:ind w:firstLine="709"/>
        <w:rPr>
          <w:rFonts w:cs="Arial"/>
        </w:rPr>
      </w:pPr>
      <w:r w:rsidRPr="00841D09">
        <w:rPr>
          <w:rFonts w:cs="Arial"/>
        </w:rPr>
        <w:lastRenderedPageBreak/>
        <w:t>5.6.</w:t>
      </w:r>
      <w:r w:rsidR="009C6F0C">
        <w:rPr>
          <w:rFonts w:cs="Arial"/>
        </w:rPr>
        <w:t xml:space="preserve"> </w:t>
      </w:r>
      <w:r w:rsidRPr="00841D09">
        <w:rPr>
          <w:rFonts w:cs="Arial"/>
        </w:rPr>
        <w:t>Должностные лица администрации, указанные в пункте 5.5 настоящего раздела административного регламента, проводят личный прием заявителей.</w:t>
      </w:r>
    </w:p>
    <w:p w14:paraId="789EC0F4" w14:textId="77777777" w:rsidR="00863D43" w:rsidRPr="00841D09" w:rsidRDefault="00863D43" w:rsidP="00841D09">
      <w:pPr>
        <w:ind w:firstLine="709"/>
        <w:rPr>
          <w:rFonts w:cs="Arial"/>
        </w:rPr>
      </w:pPr>
      <w:r w:rsidRPr="00841D09">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14:paraId="7D5D454D" w14:textId="77777777" w:rsidR="00863D43" w:rsidRPr="00841D09" w:rsidRDefault="00863D43" w:rsidP="00841D09">
      <w:pPr>
        <w:ind w:firstLine="709"/>
        <w:rPr>
          <w:rFonts w:cs="Arial"/>
        </w:rPr>
      </w:pPr>
      <w:r w:rsidRPr="00841D09">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14:paraId="7E389421" w14:textId="77777777" w:rsidR="00863D43" w:rsidRPr="00841D09" w:rsidRDefault="00863D43" w:rsidP="00841D09">
      <w:pPr>
        <w:ind w:firstLine="709"/>
        <w:rPr>
          <w:rFonts w:cs="Arial"/>
        </w:rPr>
      </w:pPr>
      <w:r w:rsidRPr="00841D09">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14:paraId="5B97AB40" w14:textId="77777777" w:rsidR="00863D43" w:rsidRPr="00841D09" w:rsidRDefault="00863D43" w:rsidP="00841D09">
      <w:pPr>
        <w:ind w:firstLine="709"/>
        <w:rPr>
          <w:rFonts w:cs="Arial"/>
        </w:rPr>
      </w:pPr>
      <w:r w:rsidRPr="00841D09">
        <w:rPr>
          <w:rFonts w:cs="Arial"/>
        </w:rPr>
        <w:t>1) наличие вступившего в законную силу решения суда, арбитражного суда по жалобе о том же предмете и по тем же основаниям;</w:t>
      </w:r>
    </w:p>
    <w:p w14:paraId="64919A6D" w14:textId="77777777" w:rsidR="00863D43" w:rsidRPr="00841D09" w:rsidRDefault="00863D43" w:rsidP="00841D09">
      <w:pPr>
        <w:ind w:firstLine="709"/>
        <w:rPr>
          <w:rFonts w:cs="Arial"/>
        </w:rPr>
      </w:pPr>
      <w:r w:rsidRPr="00841D09">
        <w:rPr>
          <w:rFonts w:cs="Arial"/>
        </w:rPr>
        <w:t>2) подача жалобы лицом, полномочия которого не подтверждены в порядке, установленном законодательством;</w:t>
      </w:r>
    </w:p>
    <w:p w14:paraId="40DE422E" w14:textId="77777777" w:rsidR="00863D43" w:rsidRPr="00841D09" w:rsidRDefault="00863D43" w:rsidP="00841D09">
      <w:pPr>
        <w:ind w:firstLine="709"/>
        <w:rPr>
          <w:rFonts w:cs="Arial"/>
        </w:rPr>
      </w:pPr>
      <w:r w:rsidRPr="00841D09">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14:paraId="299DBED8" w14:textId="77777777" w:rsidR="00863D43" w:rsidRPr="00841D09" w:rsidRDefault="00863D43" w:rsidP="00841D09">
      <w:pPr>
        <w:ind w:firstLine="709"/>
        <w:rPr>
          <w:rFonts w:cs="Arial"/>
        </w:rPr>
      </w:pPr>
      <w:r w:rsidRPr="00841D09">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14:paraId="23AF4008" w14:textId="77777777" w:rsidR="00863D43" w:rsidRPr="00841D09" w:rsidRDefault="00863D43" w:rsidP="00841D09">
      <w:pPr>
        <w:ind w:firstLine="709"/>
        <w:rPr>
          <w:rFonts w:cs="Arial"/>
        </w:rPr>
      </w:pPr>
      <w:r w:rsidRPr="00841D09">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14:paraId="15384B66" w14:textId="77777777" w:rsidR="00863D43" w:rsidRPr="00841D09" w:rsidRDefault="00863D43" w:rsidP="00841D09">
      <w:pPr>
        <w:ind w:firstLine="709"/>
        <w:rPr>
          <w:rFonts w:cs="Arial"/>
        </w:rPr>
      </w:pPr>
      <w:r w:rsidRPr="00841D09">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2BB14F63" w14:textId="77777777" w:rsidR="00863D43" w:rsidRPr="00841D09" w:rsidRDefault="00863D43" w:rsidP="00841D09">
      <w:pPr>
        <w:ind w:firstLine="709"/>
        <w:rPr>
          <w:rFonts w:cs="Arial"/>
        </w:rPr>
      </w:pPr>
      <w:r w:rsidRPr="00841D09">
        <w:rPr>
          <w:rFonts w:cs="Arial"/>
        </w:rPr>
        <w:t>5.8. Заявители имеют право на получение документов и информации, необходимых для обоснования и рассмотрения жалобы.</w:t>
      </w:r>
    </w:p>
    <w:p w14:paraId="4C3F5FCE" w14:textId="77777777" w:rsidR="00863D43" w:rsidRPr="00841D09" w:rsidRDefault="00863D43" w:rsidP="00841D09">
      <w:pPr>
        <w:ind w:firstLine="709"/>
        <w:rPr>
          <w:rFonts w:cs="Arial"/>
        </w:rPr>
      </w:pPr>
      <w:r w:rsidRPr="00841D09">
        <w:rPr>
          <w:rFonts w:cs="Arial"/>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64B4FAF" w14:textId="77777777" w:rsidR="00863D43" w:rsidRPr="00841D09" w:rsidRDefault="00863D43" w:rsidP="00841D09">
      <w:pPr>
        <w:ind w:firstLine="709"/>
        <w:rPr>
          <w:rFonts w:cs="Arial"/>
        </w:rPr>
      </w:pPr>
      <w:r w:rsidRPr="00841D09">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3CAAFE" w14:textId="77777777" w:rsidR="00863D43" w:rsidRPr="00841D09" w:rsidRDefault="00863D43" w:rsidP="00841D09">
      <w:pPr>
        <w:ind w:firstLine="709"/>
        <w:rPr>
          <w:rFonts w:cs="Arial"/>
        </w:rPr>
      </w:pPr>
      <w:r w:rsidRPr="00841D09">
        <w:rPr>
          <w:rFonts w:cs="Arial"/>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6C789183" w14:textId="77777777" w:rsidR="00863D43" w:rsidRPr="00841D09" w:rsidRDefault="00863D43" w:rsidP="00841D09">
      <w:pPr>
        <w:ind w:firstLine="709"/>
        <w:rPr>
          <w:rFonts w:cs="Arial"/>
        </w:rPr>
      </w:pPr>
    </w:p>
    <w:p w14:paraId="6873341E" w14:textId="77777777" w:rsidR="00863D43" w:rsidRPr="00841D09" w:rsidRDefault="00863D43" w:rsidP="00841D09">
      <w:pPr>
        <w:ind w:firstLine="709"/>
        <w:rPr>
          <w:rFonts w:cs="Arial"/>
        </w:rPr>
      </w:pPr>
      <w:r w:rsidRPr="00841D09">
        <w:rPr>
          <w:rFonts w:cs="Arial"/>
        </w:rPr>
        <w:br w:type="page"/>
      </w:r>
    </w:p>
    <w:p w14:paraId="26A35876" w14:textId="77777777" w:rsidR="00863D43" w:rsidRPr="00841D09" w:rsidRDefault="00863D43" w:rsidP="00B252DE">
      <w:pPr>
        <w:tabs>
          <w:tab w:val="left" w:pos="5245"/>
        </w:tabs>
        <w:ind w:left="5103" w:firstLine="0"/>
        <w:rPr>
          <w:rFonts w:cs="Arial"/>
        </w:rPr>
      </w:pPr>
      <w:r w:rsidRPr="00841D09">
        <w:rPr>
          <w:rFonts w:cs="Arial"/>
        </w:rPr>
        <w:lastRenderedPageBreak/>
        <w:t>Приложение №1</w:t>
      </w:r>
    </w:p>
    <w:p w14:paraId="053A6989" w14:textId="7DE610B1" w:rsidR="00863D43" w:rsidRPr="00841D09" w:rsidRDefault="00863D43" w:rsidP="00B252DE">
      <w:pPr>
        <w:tabs>
          <w:tab w:val="left" w:pos="5245"/>
        </w:tabs>
        <w:ind w:left="5103" w:firstLine="0"/>
        <w:rPr>
          <w:rFonts w:cs="Arial"/>
        </w:rPr>
      </w:pPr>
      <w:r w:rsidRPr="00841D09">
        <w:rPr>
          <w:rFonts w:cs="Arial"/>
        </w:rPr>
        <w:t>к административному регламенту</w:t>
      </w:r>
      <w:r w:rsidR="00B252DE">
        <w:rPr>
          <w:rFonts w:cs="Arial"/>
        </w:rPr>
        <w:t xml:space="preserve"> </w:t>
      </w:r>
      <w:r w:rsidRPr="00841D09">
        <w:rPr>
          <w:rFonts w:cs="Arial"/>
        </w:rPr>
        <w:t>по предоставлению муниципальной услуги</w:t>
      </w:r>
      <w:r w:rsidR="00B252DE">
        <w:rPr>
          <w:rFonts w:cs="Arial"/>
        </w:rPr>
        <w:t xml:space="preserve"> </w:t>
      </w:r>
      <w:r w:rsidRPr="00841D09">
        <w:rPr>
          <w:rFonts w:cs="Arial"/>
        </w:rPr>
        <w:t>«Выдача разрешения на использование</w:t>
      </w:r>
      <w:r w:rsidR="00B252DE">
        <w:rPr>
          <w:rFonts w:cs="Arial"/>
        </w:rPr>
        <w:t xml:space="preserve"> </w:t>
      </w:r>
      <w:r w:rsidRPr="00841D09">
        <w:rPr>
          <w:rFonts w:cs="Arial"/>
        </w:rPr>
        <w:t>земель или земельного участка,</w:t>
      </w:r>
      <w:r w:rsidR="00B252DE">
        <w:rPr>
          <w:rFonts w:cs="Arial"/>
        </w:rPr>
        <w:t xml:space="preserve"> </w:t>
      </w:r>
      <w:r w:rsidRPr="00841D09">
        <w:rPr>
          <w:rFonts w:cs="Arial"/>
        </w:rPr>
        <w:t>находящихся</w:t>
      </w:r>
      <w:r w:rsidR="00B252DE">
        <w:rPr>
          <w:rFonts w:cs="Arial"/>
        </w:rPr>
        <w:t xml:space="preserve"> </w:t>
      </w:r>
      <w:r w:rsidRPr="00841D09">
        <w:rPr>
          <w:rFonts w:cs="Arial"/>
        </w:rPr>
        <w:t>в муниципальной собственности, без</w:t>
      </w:r>
      <w:r w:rsidR="00B252DE">
        <w:rPr>
          <w:rFonts w:cs="Arial"/>
        </w:rPr>
        <w:t xml:space="preserve"> </w:t>
      </w:r>
      <w:r w:rsidRPr="00841D09">
        <w:rPr>
          <w:rFonts w:cs="Arial"/>
        </w:rPr>
        <w:t>предоставления земельных участков</w:t>
      </w:r>
      <w:r w:rsidR="00B252DE">
        <w:rPr>
          <w:rFonts w:cs="Arial"/>
        </w:rPr>
        <w:t xml:space="preserve"> </w:t>
      </w:r>
      <w:r w:rsidRPr="00841D09">
        <w:rPr>
          <w:rFonts w:cs="Arial"/>
        </w:rPr>
        <w:t>и установления сервитутов»</w:t>
      </w:r>
    </w:p>
    <w:p w14:paraId="2CEF705B" w14:textId="77777777" w:rsidR="00863D43" w:rsidRPr="00841D09" w:rsidRDefault="00863D43" w:rsidP="00B252DE">
      <w:pPr>
        <w:ind w:left="3828" w:firstLine="0"/>
        <w:rPr>
          <w:rFonts w:cs="Arial"/>
        </w:rPr>
      </w:pPr>
    </w:p>
    <w:p w14:paraId="78B626C0" w14:textId="77777777" w:rsidR="00863D43" w:rsidRPr="00841D09" w:rsidRDefault="00863D43" w:rsidP="00B252DE">
      <w:pPr>
        <w:ind w:firstLine="0"/>
        <w:jc w:val="center"/>
        <w:rPr>
          <w:rFonts w:cs="Arial"/>
        </w:rPr>
      </w:pPr>
      <w:r w:rsidRPr="00841D09">
        <w:rPr>
          <w:rFonts w:cs="Arial"/>
        </w:rPr>
        <w:t>ФОРМА ЗАЯВЛЕНИЯ</w:t>
      </w:r>
    </w:p>
    <w:p w14:paraId="7EF98FD4" w14:textId="77777777" w:rsidR="00863D43" w:rsidRPr="00841D09" w:rsidRDefault="00863D43" w:rsidP="00B252DE">
      <w:pPr>
        <w:ind w:left="3828" w:firstLine="0"/>
        <w:rPr>
          <w:rFonts w:cs="Arial"/>
        </w:rPr>
      </w:pPr>
    </w:p>
    <w:p w14:paraId="470FB06D" w14:textId="77777777" w:rsidR="00863D43" w:rsidRPr="00841D09" w:rsidRDefault="00863D43" w:rsidP="00B252DE">
      <w:pPr>
        <w:ind w:left="3828" w:firstLine="0"/>
        <w:rPr>
          <w:rFonts w:cs="Arial"/>
        </w:rPr>
      </w:pPr>
      <w:r w:rsidRPr="00841D09">
        <w:rPr>
          <w:rFonts w:cs="Arial"/>
        </w:rPr>
        <w:t xml:space="preserve">В администрацию </w:t>
      </w:r>
      <w:r w:rsidR="00391E11" w:rsidRPr="00841D09">
        <w:rPr>
          <w:rFonts w:cs="Arial"/>
        </w:rPr>
        <w:t>________________</w:t>
      </w:r>
      <w:r w:rsidRPr="00841D09">
        <w:rPr>
          <w:rFonts w:cs="Arial"/>
        </w:rPr>
        <w:t xml:space="preserve">поселения </w:t>
      </w:r>
    </w:p>
    <w:p w14:paraId="3FF01B8A" w14:textId="77777777" w:rsidR="00863D43" w:rsidRPr="00841D09" w:rsidRDefault="00863D43" w:rsidP="00B252DE">
      <w:pPr>
        <w:ind w:left="3828" w:firstLine="0"/>
        <w:rPr>
          <w:rFonts w:cs="Arial"/>
        </w:rPr>
      </w:pPr>
      <w:r w:rsidRPr="00841D09">
        <w:rPr>
          <w:rFonts w:cs="Arial"/>
        </w:rPr>
        <w:t>Для физических лиц:</w:t>
      </w:r>
    </w:p>
    <w:p w14:paraId="795D6415" w14:textId="77777777" w:rsidR="00863D43" w:rsidRPr="00841D09" w:rsidRDefault="00863D43" w:rsidP="00B252DE">
      <w:pPr>
        <w:ind w:left="3828" w:firstLine="0"/>
        <w:rPr>
          <w:rFonts w:cs="Arial"/>
        </w:rPr>
      </w:pPr>
      <w:r w:rsidRPr="00841D09">
        <w:rPr>
          <w:rFonts w:cs="Arial"/>
        </w:rPr>
        <w:t>______________________________________</w:t>
      </w:r>
    </w:p>
    <w:p w14:paraId="0ED56980" w14:textId="77777777" w:rsidR="00863D43" w:rsidRPr="00841D09" w:rsidRDefault="00863D43" w:rsidP="00B252DE">
      <w:pPr>
        <w:ind w:left="3828" w:firstLine="0"/>
        <w:rPr>
          <w:rFonts w:cs="Arial"/>
        </w:rPr>
      </w:pPr>
      <w:r w:rsidRPr="00841D09">
        <w:rPr>
          <w:rFonts w:cs="Arial"/>
        </w:rPr>
        <w:t xml:space="preserve"> (Ф.И.О.)</w:t>
      </w:r>
    </w:p>
    <w:p w14:paraId="2C3D0E52" w14:textId="77777777" w:rsidR="00863D43" w:rsidRPr="00841D09" w:rsidRDefault="00863D43" w:rsidP="00B252DE">
      <w:pPr>
        <w:ind w:left="3828" w:firstLine="0"/>
        <w:rPr>
          <w:rFonts w:cs="Arial"/>
        </w:rPr>
      </w:pPr>
      <w:r w:rsidRPr="00841D09">
        <w:rPr>
          <w:rFonts w:cs="Arial"/>
        </w:rPr>
        <w:t>______________________________________</w:t>
      </w:r>
    </w:p>
    <w:p w14:paraId="3D5B29D2" w14:textId="77777777" w:rsidR="00863D43" w:rsidRPr="00841D09" w:rsidRDefault="00863D43" w:rsidP="00B252DE">
      <w:pPr>
        <w:ind w:left="3828" w:firstLine="0"/>
        <w:rPr>
          <w:rFonts w:cs="Arial"/>
        </w:rPr>
      </w:pPr>
      <w:r w:rsidRPr="00841D09">
        <w:rPr>
          <w:rFonts w:cs="Arial"/>
        </w:rPr>
        <w:t>(адрес места жительства)</w:t>
      </w:r>
    </w:p>
    <w:p w14:paraId="6D602272" w14:textId="77777777" w:rsidR="00863D43" w:rsidRPr="00841D09" w:rsidRDefault="00863D43" w:rsidP="00B252DE">
      <w:pPr>
        <w:ind w:left="3828" w:firstLine="0"/>
        <w:rPr>
          <w:rFonts w:cs="Arial"/>
        </w:rPr>
      </w:pPr>
      <w:r w:rsidRPr="00841D09">
        <w:rPr>
          <w:rFonts w:cs="Arial"/>
        </w:rPr>
        <w:t>______________________________________</w:t>
      </w:r>
    </w:p>
    <w:p w14:paraId="1C16625B" w14:textId="77777777" w:rsidR="00863D43" w:rsidRPr="00841D09" w:rsidRDefault="00863D43" w:rsidP="00B252DE">
      <w:pPr>
        <w:ind w:left="3828" w:firstLine="0"/>
        <w:rPr>
          <w:rFonts w:cs="Arial"/>
        </w:rPr>
      </w:pPr>
      <w:r w:rsidRPr="00841D09">
        <w:rPr>
          <w:rFonts w:cs="Arial"/>
        </w:rPr>
        <w:t>(реквизиты документа, удостоверяющего личность)</w:t>
      </w:r>
    </w:p>
    <w:p w14:paraId="21C8091D" w14:textId="77777777" w:rsidR="00863D43" w:rsidRPr="00841D09" w:rsidRDefault="00863D43" w:rsidP="00B252DE">
      <w:pPr>
        <w:ind w:left="3828" w:firstLine="0"/>
        <w:rPr>
          <w:rFonts w:cs="Arial"/>
        </w:rPr>
      </w:pPr>
      <w:r w:rsidRPr="00841D09">
        <w:rPr>
          <w:rFonts w:cs="Arial"/>
        </w:rPr>
        <w:t>______________________________________</w:t>
      </w:r>
    </w:p>
    <w:p w14:paraId="12125F07" w14:textId="77777777" w:rsidR="00863D43" w:rsidRPr="00841D09" w:rsidRDefault="00863D43" w:rsidP="00B252DE">
      <w:pPr>
        <w:ind w:left="3828" w:firstLine="0"/>
        <w:rPr>
          <w:rFonts w:cs="Arial"/>
        </w:rPr>
      </w:pPr>
      <w:r w:rsidRPr="00841D09">
        <w:rPr>
          <w:rFonts w:cs="Arial"/>
        </w:rPr>
        <w:t>(реквизиты документа, подтверждающего</w:t>
      </w:r>
    </w:p>
    <w:p w14:paraId="65D43993" w14:textId="77777777" w:rsidR="00863D43" w:rsidRPr="00841D09" w:rsidRDefault="00863D43" w:rsidP="00B252DE">
      <w:pPr>
        <w:ind w:left="3828" w:firstLine="0"/>
        <w:rPr>
          <w:rFonts w:cs="Arial"/>
        </w:rPr>
      </w:pPr>
      <w:r w:rsidRPr="00841D09">
        <w:rPr>
          <w:rFonts w:cs="Arial"/>
        </w:rPr>
        <w:t>полномочия представителя заявителя)</w:t>
      </w:r>
    </w:p>
    <w:p w14:paraId="19B1B8C9" w14:textId="77777777" w:rsidR="00863D43" w:rsidRPr="00841D09" w:rsidRDefault="00863D43" w:rsidP="00B252DE">
      <w:pPr>
        <w:ind w:left="3828" w:firstLine="0"/>
        <w:rPr>
          <w:rFonts w:cs="Arial"/>
        </w:rPr>
      </w:pPr>
      <w:r w:rsidRPr="00841D09">
        <w:rPr>
          <w:rFonts w:cs="Arial"/>
        </w:rPr>
        <w:t>_______________________________________</w:t>
      </w:r>
    </w:p>
    <w:p w14:paraId="520ABE93" w14:textId="77777777" w:rsidR="00863D43" w:rsidRPr="00841D09" w:rsidRDefault="00863D43" w:rsidP="00B252DE">
      <w:pPr>
        <w:ind w:left="3828" w:firstLine="0"/>
        <w:rPr>
          <w:rFonts w:cs="Arial"/>
        </w:rPr>
      </w:pPr>
      <w:r w:rsidRPr="00841D09">
        <w:rPr>
          <w:rFonts w:cs="Arial"/>
        </w:rPr>
        <w:t>(почтовый адрес, адрес электронной почты,</w:t>
      </w:r>
    </w:p>
    <w:p w14:paraId="013DF927" w14:textId="77777777" w:rsidR="00863D43" w:rsidRPr="00841D09" w:rsidRDefault="00863D43" w:rsidP="00B252DE">
      <w:pPr>
        <w:ind w:left="3828" w:firstLine="0"/>
        <w:rPr>
          <w:rFonts w:cs="Arial"/>
        </w:rPr>
      </w:pPr>
      <w:r w:rsidRPr="00841D09">
        <w:rPr>
          <w:rFonts w:cs="Arial"/>
        </w:rPr>
        <w:t xml:space="preserve"> номер телефона для связи) </w:t>
      </w:r>
    </w:p>
    <w:p w14:paraId="418C0849" w14:textId="77777777" w:rsidR="00863D43" w:rsidRPr="00841D09" w:rsidRDefault="00863D43" w:rsidP="00B252DE">
      <w:pPr>
        <w:ind w:left="3828" w:firstLine="0"/>
        <w:rPr>
          <w:rFonts w:cs="Arial"/>
        </w:rPr>
      </w:pPr>
      <w:r w:rsidRPr="00841D09">
        <w:rPr>
          <w:rFonts w:cs="Arial"/>
        </w:rPr>
        <w:t>Для юридических лиц:</w:t>
      </w:r>
    </w:p>
    <w:p w14:paraId="3426BE6D" w14:textId="77777777" w:rsidR="00863D43" w:rsidRPr="00841D09" w:rsidRDefault="00863D43" w:rsidP="00B252DE">
      <w:pPr>
        <w:ind w:left="3828" w:firstLine="0"/>
        <w:rPr>
          <w:rFonts w:cs="Arial"/>
        </w:rPr>
      </w:pPr>
      <w:r w:rsidRPr="00841D09">
        <w:rPr>
          <w:rFonts w:cs="Arial"/>
        </w:rPr>
        <w:t>______________________________________</w:t>
      </w:r>
    </w:p>
    <w:p w14:paraId="4D641BBC" w14:textId="77777777" w:rsidR="00863D43" w:rsidRPr="00841D09" w:rsidRDefault="00863D43" w:rsidP="00B252DE">
      <w:pPr>
        <w:ind w:left="3828" w:firstLine="0"/>
        <w:rPr>
          <w:rFonts w:cs="Arial"/>
        </w:rPr>
      </w:pPr>
      <w:r w:rsidRPr="00841D09">
        <w:rPr>
          <w:rFonts w:cs="Arial"/>
        </w:rPr>
        <w:t>(полное наименование юридического лица)</w:t>
      </w:r>
    </w:p>
    <w:p w14:paraId="1488E7B9" w14:textId="77777777" w:rsidR="00863D43" w:rsidRPr="00841D09" w:rsidRDefault="00863D43" w:rsidP="00B252DE">
      <w:pPr>
        <w:ind w:left="3828" w:firstLine="0"/>
        <w:rPr>
          <w:rFonts w:cs="Arial"/>
        </w:rPr>
      </w:pPr>
      <w:r w:rsidRPr="00841D09">
        <w:rPr>
          <w:rFonts w:cs="Arial"/>
        </w:rPr>
        <w:t>________________________________________</w:t>
      </w:r>
    </w:p>
    <w:p w14:paraId="632E5150" w14:textId="77777777" w:rsidR="00863D43" w:rsidRPr="00841D09" w:rsidRDefault="00863D43" w:rsidP="00B252DE">
      <w:pPr>
        <w:ind w:left="3828" w:firstLine="0"/>
        <w:rPr>
          <w:rFonts w:cs="Arial"/>
        </w:rPr>
      </w:pPr>
      <w:r w:rsidRPr="00841D09">
        <w:rPr>
          <w:rFonts w:cs="Arial"/>
        </w:rPr>
        <w:t>(местонахождение юридического лица)</w:t>
      </w:r>
    </w:p>
    <w:p w14:paraId="02F2513E" w14:textId="77777777" w:rsidR="00863D43" w:rsidRPr="00841D09" w:rsidRDefault="00863D43" w:rsidP="00B252DE">
      <w:pPr>
        <w:ind w:left="3828" w:firstLine="0"/>
        <w:rPr>
          <w:rFonts w:cs="Arial"/>
        </w:rPr>
      </w:pPr>
      <w:r w:rsidRPr="00841D09">
        <w:rPr>
          <w:rFonts w:cs="Arial"/>
        </w:rPr>
        <w:t>_______________________________________</w:t>
      </w:r>
    </w:p>
    <w:p w14:paraId="25236F92" w14:textId="77777777" w:rsidR="00863D43" w:rsidRPr="00841D09" w:rsidRDefault="00863D43" w:rsidP="00B252DE">
      <w:pPr>
        <w:ind w:left="3828" w:firstLine="0"/>
        <w:rPr>
          <w:rFonts w:cs="Arial"/>
        </w:rPr>
      </w:pPr>
      <w:r w:rsidRPr="00841D09">
        <w:rPr>
          <w:rFonts w:cs="Arial"/>
        </w:rPr>
        <w:t>(сведения о государственной регистрации в ЕГРЮЛ)</w:t>
      </w:r>
    </w:p>
    <w:p w14:paraId="5B7C08C9" w14:textId="77777777" w:rsidR="00863D43" w:rsidRPr="00841D09" w:rsidRDefault="00863D43" w:rsidP="00B252DE">
      <w:pPr>
        <w:ind w:left="3828" w:firstLine="0"/>
        <w:rPr>
          <w:rFonts w:cs="Arial"/>
        </w:rPr>
      </w:pPr>
      <w:r w:rsidRPr="00841D09">
        <w:rPr>
          <w:rFonts w:cs="Arial"/>
        </w:rPr>
        <w:t>________________________________________</w:t>
      </w:r>
    </w:p>
    <w:p w14:paraId="4069E235" w14:textId="77777777" w:rsidR="00863D43" w:rsidRPr="00841D09" w:rsidRDefault="00863D43" w:rsidP="00B252DE">
      <w:pPr>
        <w:ind w:left="3828" w:firstLine="0"/>
        <w:rPr>
          <w:rFonts w:cs="Arial"/>
        </w:rPr>
      </w:pPr>
      <w:r w:rsidRPr="00841D09">
        <w:rPr>
          <w:rFonts w:cs="Arial"/>
        </w:rPr>
        <w:t>(ИНН)</w:t>
      </w:r>
    </w:p>
    <w:p w14:paraId="3917E744" w14:textId="77777777" w:rsidR="00863D43" w:rsidRPr="00841D09" w:rsidRDefault="00863D43" w:rsidP="00B252DE">
      <w:pPr>
        <w:ind w:left="3828" w:firstLine="0"/>
        <w:rPr>
          <w:rFonts w:cs="Arial"/>
        </w:rPr>
      </w:pPr>
      <w:r w:rsidRPr="00841D09">
        <w:rPr>
          <w:rFonts w:cs="Arial"/>
        </w:rPr>
        <w:t>________________________________________</w:t>
      </w:r>
    </w:p>
    <w:p w14:paraId="650FF7A3" w14:textId="77777777" w:rsidR="00863D43" w:rsidRPr="00841D09" w:rsidRDefault="00863D43" w:rsidP="00B252DE">
      <w:pPr>
        <w:ind w:left="3828" w:firstLine="0"/>
        <w:rPr>
          <w:rFonts w:cs="Arial"/>
        </w:rPr>
      </w:pPr>
      <w:r w:rsidRPr="00841D09">
        <w:rPr>
          <w:rFonts w:cs="Arial"/>
        </w:rPr>
        <w:t xml:space="preserve">(реквизиты документа, подтверждающего </w:t>
      </w:r>
    </w:p>
    <w:p w14:paraId="309C238C" w14:textId="77777777" w:rsidR="00863D43" w:rsidRPr="00841D09" w:rsidRDefault="00863D43" w:rsidP="00B252DE">
      <w:pPr>
        <w:ind w:left="3828" w:firstLine="0"/>
        <w:rPr>
          <w:rFonts w:cs="Arial"/>
        </w:rPr>
      </w:pPr>
      <w:r w:rsidRPr="00841D09">
        <w:rPr>
          <w:rFonts w:cs="Arial"/>
        </w:rPr>
        <w:t>полномочия представителя заявителя)</w:t>
      </w:r>
    </w:p>
    <w:p w14:paraId="710C8AF2" w14:textId="77777777" w:rsidR="00863D43" w:rsidRPr="00841D09" w:rsidRDefault="00863D43" w:rsidP="00B252DE">
      <w:pPr>
        <w:ind w:left="3828" w:firstLine="0"/>
        <w:rPr>
          <w:rFonts w:cs="Arial"/>
        </w:rPr>
      </w:pPr>
      <w:r w:rsidRPr="00841D09">
        <w:rPr>
          <w:rFonts w:cs="Arial"/>
        </w:rPr>
        <w:t>________________________________________</w:t>
      </w:r>
    </w:p>
    <w:p w14:paraId="093B64FF" w14:textId="77777777" w:rsidR="00863D43" w:rsidRPr="00841D09" w:rsidRDefault="00863D43" w:rsidP="00B252DE">
      <w:pPr>
        <w:ind w:left="3828" w:firstLine="0"/>
        <w:rPr>
          <w:rFonts w:cs="Arial"/>
        </w:rPr>
      </w:pPr>
      <w:r w:rsidRPr="00841D09">
        <w:rPr>
          <w:rFonts w:cs="Arial"/>
        </w:rPr>
        <w:t xml:space="preserve">(почтовый адрес, адрес электронной почты, </w:t>
      </w:r>
    </w:p>
    <w:p w14:paraId="469E4083" w14:textId="77777777" w:rsidR="00863D43" w:rsidRPr="00841D09" w:rsidRDefault="00863D43" w:rsidP="00B252DE">
      <w:pPr>
        <w:ind w:left="3828" w:firstLine="0"/>
        <w:rPr>
          <w:rFonts w:cs="Arial"/>
        </w:rPr>
      </w:pPr>
      <w:r w:rsidRPr="00841D09">
        <w:rPr>
          <w:rFonts w:cs="Arial"/>
        </w:rPr>
        <w:t>номер телефона для связи)</w:t>
      </w:r>
    </w:p>
    <w:p w14:paraId="401DAC12" w14:textId="77777777" w:rsidR="00863D43" w:rsidRPr="00841D09" w:rsidRDefault="00863D43" w:rsidP="00841D09">
      <w:pPr>
        <w:ind w:firstLine="709"/>
        <w:rPr>
          <w:rFonts w:cs="Arial"/>
        </w:rPr>
      </w:pPr>
    </w:p>
    <w:p w14:paraId="4D5EF725" w14:textId="77777777" w:rsidR="00863D43" w:rsidRPr="00841D09" w:rsidRDefault="00863D43" w:rsidP="00841D09">
      <w:pPr>
        <w:ind w:firstLine="709"/>
        <w:rPr>
          <w:rFonts w:cs="Arial"/>
        </w:rPr>
      </w:pPr>
    </w:p>
    <w:p w14:paraId="4F3C20A8" w14:textId="77777777" w:rsidR="00863D43" w:rsidRPr="00841D09" w:rsidRDefault="00863D43" w:rsidP="00B252DE">
      <w:pPr>
        <w:ind w:firstLine="709"/>
        <w:jc w:val="center"/>
        <w:rPr>
          <w:rFonts w:cs="Arial"/>
        </w:rPr>
      </w:pPr>
      <w:r w:rsidRPr="00841D09">
        <w:rPr>
          <w:rFonts w:cs="Arial"/>
        </w:rPr>
        <w:t>ЗАЯВЛЕНИЕ</w:t>
      </w:r>
    </w:p>
    <w:p w14:paraId="50BD9B2E" w14:textId="77777777" w:rsidR="00863D43" w:rsidRPr="00841D09" w:rsidRDefault="00863D43" w:rsidP="00841D09">
      <w:pPr>
        <w:ind w:firstLine="709"/>
        <w:rPr>
          <w:rFonts w:cs="Arial"/>
        </w:rPr>
      </w:pPr>
      <w:r w:rsidRPr="00841D09">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14F71EDD" w14:textId="77777777" w:rsidR="00863D43" w:rsidRPr="00841D09" w:rsidRDefault="00863D43" w:rsidP="00841D09">
      <w:pPr>
        <w:ind w:firstLine="709"/>
        <w:rPr>
          <w:rFonts w:cs="Arial"/>
        </w:rPr>
      </w:pPr>
    </w:p>
    <w:p w14:paraId="0F8BD654" w14:textId="4E009A8D" w:rsidR="00863D43" w:rsidRPr="00841D09" w:rsidRDefault="00863D43" w:rsidP="00841D09">
      <w:pPr>
        <w:ind w:firstLine="709"/>
        <w:rPr>
          <w:rFonts w:cs="Arial"/>
        </w:rPr>
      </w:pPr>
      <w:r w:rsidRPr="00841D09">
        <w:rPr>
          <w:rFonts w:cs="Arial"/>
        </w:rPr>
        <w:lastRenderedPageBreak/>
        <w:t>Прошу выдать разрешение на использование _______________________________________________________, имеющего</w:t>
      </w:r>
      <w:r w:rsidR="00B252DE">
        <w:rPr>
          <w:rFonts w:cs="Arial"/>
        </w:rPr>
        <w:t xml:space="preserve"> </w:t>
      </w:r>
      <w:r w:rsidRPr="00841D09">
        <w:rPr>
          <w:rFonts w:cs="Arial"/>
        </w:rPr>
        <w:t>(указать: земель, земельного участка или части земельного участка)</w:t>
      </w:r>
    </w:p>
    <w:p w14:paraId="02AA0632" w14:textId="77777777" w:rsidR="00863D43" w:rsidRPr="00841D09" w:rsidRDefault="00863D43" w:rsidP="00841D09">
      <w:pPr>
        <w:ind w:firstLine="709"/>
        <w:rPr>
          <w:rFonts w:cs="Arial"/>
        </w:rPr>
      </w:pPr>
      <w:r w:rsidRPr="00841D09">
        <w:rPr>
          <w:rFonts w:cs="Arial"/>
        </w:rPr>
        <w:t>кадастровый номер _________________________________________,</w:t>
      </w:r>
    </w:p>
    <w:p w14:paraId="4FBC700C" w14:textId="77777777" w:rsidR="00863D43" w:rsidRPr="00841D09" w:rsidRDefault="00863D43" w:rsidP="00841D09">
      <w:pPr>
        <w:ind w:firstLine="709"/>
        <w:rPr>
          <w:rFonts w:cs="Arial"/>
        </w:rPr>
      </w:pPr>
      <w:r w:rsidRPr="00841D09">
        <w:rPr>
          <w:rFonts w:cs="Arial"/>
        </w:rPr>
        <w:t xml:space="preserve"> (в случае, если планируется использование всего земельного участка или его части) _____________________________________________________________</w:t>
      </w:r>
    </w:p>
    <w:p w14:paraId="697A4E81" w14:textId="65DF9C00" w:rsidR="00863D43" w:rsidRPr="00841D09" w:rsidRDefault="00863D43" w:rsidP="00841D09">
      <w:pPr>
        <w:ind w:firstLine="709"/>
        <w:rPr>
          <w:rFonts w:cs="Arial"/>
        </w:rPr>
      </w:pPr>
      <w:r w:rsidRPr="00841D09">
        <w:rPr>
          <w:rFonts w:cs="Arial"/>
        </w:rPr>
        <w:t>(указать координаты характерных точек границ территории, если</w:t>
      </w:r>
      <w:r w:rsidR="00B252DE">
        <w:rPr>
          <w:rFonts w:cs="Arial"/>
        </w:rPr>
        <w:t xml:space="preserve"> </w:t>
      </w:r>
      <w:r w:rsidRPr="00841D09">
        <w:rPr>
          <w:rFonts w:cs="Arial"/>
        </w:rPr>
        <w:t>планируется использование земель или части земельного участка)</w:t>
      </w:r>
      <w:r w:rsidR="00B252DE">
        <w:rPr>
          <w:rFonts w:cs="Arial"/>
        </w:rPr>
        <w:t xml:space="preserve"> </w:t>
      </w:r>
      <w:r w:rsidRPr="00841D09">
        <w:rPr>
          <w:rFonts w:cs="Arial"/>
        </w:rPr>
        <w:t>расположенного по адресу: _________________________________,</w:t>
      </w:r>
    </w:p>
    <w:p w14:paraId="142299D6" w14:textId="77777777" w:rsidR="00863D43" w:rsidRPr="00841D09" w:rsidRDefault="00863D43" w:rsidP="00841D09">
      <w:pPr>
        <w:ind w:firstLine="709"/>
        <w:rPr>
          <w:rFonts w:cs="Arial"/>
        </w:rPr>
      </w:pPr>
      <w:r w:rsidRPr="00841D09">
        <w:rPr>
          <w:rFonts w:cs="Arial"/>
        </w:rPr>
        <w:t>площадью ________________________________________________,</w:t>
      </w:r>
    </w:p>
    <w:p w14:paraId="0E745A99" w14:textId="77777777" w:rsidR="00863D43" w:rsidRPr="00841D09" w:rsidRDefault="00863D43" w:rsidP="00841D09">
      <w:pPr>
        <w:ind w:firstLine="709"/>
        <w:rPr>
          <w:rFonts w:cs="Arial"/>
        </w:rPr>
      </w:pPr>
      <w:r w:rsidRPr="00841D09">
        <w:rPr>
          <w:rFonts w:cs="Arial"/>
        </w:rPr>
        <w:t>Цель использования земель или земельного участка ______________________________________________________________.</w:t>
      </w:r>
    </w:p>
    <w:p w14:paraId="20C4475F" w14:textId="77777777" w:rsidR="00863D43" w:rsidRPr="00841D09" w:rsidRDefault="00863D43" w:rsidP="00841D09">
      <w:pPr>
        <w:ind w:firstLine="709"/>
        <w:rPr>
          <w:rFonts w:cs="Arial"/>
        </w:rPr>
      </w:pPr>
      <w:r w:rsidRPr="00841D09">
        <w:rPr>
          <w:rFonts w:cs="Arial"/>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24F2CC4C" w14:textId="77777777" w:rsidR="00863D43" w:rsidRPr="00841D09" w:rsidRDefault="00863D43" w:rsidP="00841D09">
      <w:pPr>
        <w:ind w:firstLine="709"/>
        <w:rPr>
          <w:rFonts w:cs="Arial"/>
        </w:rPr>
      </w:pPr>
      <w:r w:rsidRPr="00841D09">
        <w:rPr>
          <w:rFonts w:cs="Arial"/>
        </w:rPr>
        <w:t>Срок использования земель или земельного участка ______________________________________________________________.</w:t>
      </w:r>
    </w:p>
    <w:p w14:paraId="11944FB6" w14:textId="77777777" w:rsidR="00863D43" w:rsidRPr="00841D09" w:rsidRDefault="00863D43" w:rsidP="00841D09">
      <w:pPr>
        <w:ind w:firstLine="709"/>
        <w:rPr>
          <w:rFonts w:cs="Arial"/>
        </w:rPr>
      </w:pPr>
      <w:r w:rsidRPr="00841D09">
        <w:rPr>
          <w:rFonts w:cs="Arial"/>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14:paraId="01C2B344" w14:textId="77777777" w:rsidR="00863D43" w:rsidRPr="00841D09" w:rsidRDefault="00863D43" w:rsidP="00841D09">
      <w:pPr>
        <w:ind w:firstLine="709"/>
        <w:rPr>
          <w:rFonts w:cs="Arial"/>
        </w:rPr>
      </w:pPr>
      <w:r w:rsidRPr="00841D09">
        <w:rPr>
          <w:rFonts w:cs="Arial"/>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почтовым отправлением по адресу: ____________________________________ (нужное подчеркнуть).</w:t>
      </w:r>
    </w:p>
    <w:p w14:paraId="2563E962" w14:textId="77777777" w:rsidR="00863D43" w:rsidRPr="00841D09" w:rsidRDefault="00863D43" w:rsidP="00841D09">
      <w:pPr>
        <w:ind w:firstLine="709"/>
        <w:rPr>
          <w:rFonts w:cs="Arial"/>
        </w:rPr>
      </w:pPr>
      <w:r w:rsidRPr="00841D09">
        <w:rPr>
          <w:rFonts w:cs="Arial"/>
        </w:rPr>
        <w:t>Документы, прилагаемые к заявлению:</w:t>
      </w:r>
    </w:p>
    <w:p w14:paraId="04FD187E" w14:textId="77777777" w:rsidR="00863D43" w:rsidRPr="00841D09" w:rsidRDefault="00863D43" w:rsidP="00841D09">
      <w:pPr>
        <w:ind w:firstLine="709"/>
        <w:rPr>
          <w:rFonts w:cs="Arial"/>
        </w:rPr>
      </w:pPr>
      <w:r w:rsidRPr="00841D09">
        <w:rPr>
          <w:rFonts w:cs="Arial"/>
        </w:rPr>
        <w:t>1.____________________________________________;</w:t>
      </w:r>
    </w:p>
    <w:p w14:paraId="7CA1539D" w14:textId="77777777" w:rsidR="00863D43" w:rsidRPr="00841D09" w:rsidRDefault="00863D43" w:rsidP="00841D09">
      <w:pPr>
        <w:ind w:firstLine="709"/>
        <w:rPr>
          <w:rFonts w:cs="Arial"/>
        </w:rPr>
      </w:pPr>
      <w:r w:rsidRPr="00841D09">
        <w:rPr>
          <w:rFonts w:cs="Arial"/>
        </w:rPr>
        <w:t>2.____________________________________________;</w:t>
      </w:r>
    </w:p>
    <w:p w14:paraId="5411B6EE" w14:textId="77777777" w:rsidR="00863D43" w:rsidRPr="00841D09" w:rsidRDefault="00863D43" w:rsidP="00841D09">
      <w:pPr>
        <w:ind w:firstLine="709"/>
        <w:rPr>
          <w:rFonts w:cs="Arial"/>
        </w:rPr>
      </w:pPr>
      <w:r w:rsidRPr="00841D09">
        <w:rPr>
          <w:rFonts w:cs="Arial"/>
        </w:rPr>
        <w:t xml:space="preserve">3____________________________________________. </w:t>
      </w:r>
    </w:p>
    <w:p w14:paraId="46A39CE8" w14:textId="77777777" w:rsidR="00863D43" w:rsidRPr="00841D09" w:rsidRDefault="00863D43" w:rsidP="00841D09">
      <w:pPr>
        <w:ind w:firstLine="709"/>
        <w:rPr>
          <w:rFonts w:cs="Arial"/>
        </w:rPr>
      </w:pPr>
      <w:r w:rsidRPr="00841D09">
        <w:rPr>
          <w:rFonts w:cs="Arial"/>
        </w:rPr>
        <w:t>«____» ________20___г.</w:t>
      </w:r>
    </w:p>
    <w:p w14:paraId="0DC73EF6" w14:textId="77777777" w:rsidR="00863D43" w:rsidRPr="00841D09" w:rsidRDefault="00863D43" w:rsidP="00841D09">
      <w:pPr>
        <w:ind w:firstLine="709"/>
        <w:rPr>
          <w:rFonts w:cs="Arial"/>
        </w:rPr>
      </w:pPr>
      <w:r w:rsidRPr="00841D09">
        <w:rPr>
          <w:rFonts w:cs="Arial"/>
        </w:rPr>
        <w:t>______________ ____________________ ________________</w:t>
      </w:r>
    </w:p>
    <w:p w14:paraId="2FC70C34" w14:textId="77777777" w:rsidR="00863D43" w:rsidRPr="00841D09" w:rsidRDefault="00863D43" w:rsidP="00841D09">
      <w:pPr>
        <w:ind w:firstLine="709"/>
        <w:rPr>
          <w:rFonts w:cs="Arial"/>
        </w:rPr>
      </w:pPr>
      <w:r w:rsidRPr="00841D09">
        <w:rPr>
          <w:rFonts w:cs="Arial"/>
        </w:rPr>
        <w:t>(должность) (подпись) (фамилия, инициалы)</w:t>
      </w:r>
    </w:p>
    <w:p w14:paraId="022C0082" w14:textId="77777777" w:rsidR="00863D43" w:rsidRPr="00841D09" w:rsidRDefault="00863D43" w:rsidP="00841D09">
      <w:pPr>
        <w:ind w:firstLine="709"/>
        <w:rPr>
          <w:rFonts w:cs="Arial"/>
        </w:rPr>
      </w:pPr>
      <w:r w:rsidRPr="00841D09">
        <w:rPr>
          <w:rFonts w:cs="Arial"/>
        </w:rPr>
        <w:t>М.П.</w:t>
      </w:r>
    </w:p>
    <w:p w14:paraId="6D1C37FE" w14:textId="77777777" w:rsidR="00863D43" w:rsidRPr="00841D09" w:rsidRDefault="00863D43" w:rsidP="00B252DE">
      <w:pPr>
        <w:ind w:firstLine="0"/>
        <w:rPr>
          <w:rFonts w:cs="Arial"/>
        </w:rPr>
      </w:pPr>
      <w:r w:rsidRPr="00841D09">
        <w:rPr>
          <w:rFonts w:cs="Arial"/>
        </w:rPr>
        <w:br w:type="page"/>
      </w:r>
      <w:r w:rsidR="00BB7E1B" w:rsidRPr="00841D09">
        <w:rPr>
          <w:rFonts w:cs="Arial"/>
          <w:noProof/>
        </w:rPr>
        <w:lastRenderedPageBreak/>
        <w:drawing>
          <wp:inline distT="0" distB="0" distL="0" distR="0" wp14:anchorId="328D6359" wp14:editId="635915E4">
            <wp:extent cx="6124575" cy="839152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8391525"/>
                    </a:xfrm>
                    <a:prstGeom prst="rect">
                      <a:avLst/>
                    </a:prstGeom>
                    <a:noFill/>
                    <a:ln>
                      <a:noFill/>
                    </a:ln>
                  </pic:spPr>
                </pic:pic>
              </a:graphicData>
            </a:graphic>
          </wp:inline>
        </w:drawing>
      </w:r>
    </w:p>
    <w:p w14:paraId="6E9CF107" w14:textId="77777777" w:rsidR="00863D43" w:rsidRPr="00841D09" w:rsidRDefault="00863D43" w:rsidP="00841D09">
      <w:pPr>
        <w:ind w:firstLine="709"/>
        <w:rPr>
          <w:rFonts w:cs="Arial"/>
        </w:rPr>
      </w:pPr>
      <w:r w:rsidRPr="00841D09">
        <w:rPr>
          <w:rFonts w:cs="Arial"/>
        </w:rPr>
        <w:br w:type="page"/>
      </w:r>
    </w:p>
    <w:p w14:paraId="15D77DBA" w14:textId="77777777" w:rsidR="00863D43" w:rsidRPr="00841D09" w:rsidRDefault="00863D43" w:rsidP="00B252DE">
      <w:pPr>
        <w:tabs>
          <w:tab w:val="left" w:pos="2127"/>
        </w:tabs>
        <w:ind w:left="5103" w:firstLine="0"/>
        <w:rPr>
          <w:rFonts w:cs="Arial"/>
        </w:rPr>
      </w:pPr>
      <w:r w:rsidRPr="00841D09">
        <w:rPr>
          <w:rFonts w:cs="Arial"/>
        </w:rPr>
        <w:lastRenderedPageBreak/>
        <w:t>Приложение № 3</w:t>
      </w:r>
    </w:p>
    <w:p w14:paraId="67529414" w14:textId="5FBB7E16" w:rsidR="00863D43" w:rsidRPr="00841D09" w:rsidRDefault="00863D43" w:rsidP="00B252DE">
      <w:pPr>
        <w:tabs>
          <w:tab w:val="left" w:pos="2127"/>
        </w:tabs>
        <w:ind w:left="5103" w:firstLine="0"/>
        <w:rPr>
          <w:rFonts w:cs="Arial"/>
        </w:rPr>
      </w:pPr>
      <w:r w:rsidRPr="00841D09">
        <w:rPr>
          <w:rFonts w:cs="Arial"/>
        </w:rPr>
        <w:t>к административному регламенту</w:t>
      </w:r>
      <w:r w:rsidR="00B252DE">
        <w:rPr>
          <w:rFonts w:cs="Arial"/>
        </w:rPr>
        <w:t xml:space="preserve"> </w:t>
      </w:r>
      <w:r w:rsidRPr="00841D09">
        <w:rPr>
          <w:rFonts w:cs="Arial"/>
        </w:rPr>
        <w:t>по предоставлению муниципальной услуги</w:t>
      </w:r>
      <w:r w:rsidR="00B252DE">
        <w:rPr>
          <w:rFonts w:cs="Arial"/>
        </w:rPr>
        <w:t xml:space="preserve"> </w:t>
      </w:r>
      <w:r w:rsidRPr="00841D09">
        <w:rPr>
          <w:rFonts w:cs="Arial"/>
        </w:rPr>
        <w:t>«Выдача разрешения на использование</w:t>
      </w:r>
      <w:r w:rsidR="00B252DE">
        <w:rPr>
          <w:rFonts w:cs="Arial"/>
        </w:rPr>
        <w:t xml:space="preserve"> </w:t>
      </w:r>
      <w:r w:rsidRPr="00841D09">
        <w:rPr>
          <w:rFonts w:cs="Arial"/>
        </w:rPr>
        <w:t>земель или земельного участка,</w:t>
      </w:r>
      <w:r w:rsidR="00B252DE">
        <w:rPr>
          <w:rFonts w:cs="Arial"/>
        </w:rPr>
        <w:t xml:space="preserve"> </w:t>
      </w:r>
      <w:r w:rsidRPr="00841D09">
        <w:rPr>
          <w:rFonts w:cs="Arial"/>
        </w:rPr>
        <w:t>находящихся в муниципальной собственности,</w:t>
      </w:r>
      <w:r w:rsidR="00B252DE">
        <w:rPr>
          <w:rFonts w:cs="Arial"/>
        </w:rPr>
        <w:t xml:space="preserve"> </w:t>
      </w:r>
      <w:r w:rsidRPr="00841D09">
        <w:rPr>
          <w:rFonts w:cs="Arial"/>
        </w:rPr>
        <w:t>без предоставления земельных участков</w:t>
      </w:r>
      <w:r w:rsidR="00B252DE">
        <w:rPr>
          <w:rFonts w:cs="Arial"/>
        </w:rPr>
        <w:t xml:space="preserve"> </w:t>
      </w:r>
      <w:r w:rsidRPr="00841D09">
        <w:rPr>
          <w:rFonts w:cs="Arial"/>
        </w:rPr>
        <w:t>и установления сервитутов»</w:t>
      </w:r>
    </w:p>
    <w:p w14:paraId="6607B9BA" w14:textId="77777777" w:rsidR="00863D43" w:rsidRPr="00841D09" w:rsidRDefault="00863D43" w:rsidP="00841D09">
      <w:pPr>
        <w:ind w:firstLine="709"/>
        <w:rPr>
          <w:rFonts w:cs="Arial"/>
        </w:rPr>
      </w:pPr>
    </w:p>
    <w:p w14:paraId="516CF514" w14:textId="77777777" w:rsidR="00863D43" w:rsidRPr="00841D09" w:rsidRDefault="00863D43" w:rsidP="00B252DE">
      <w:pPr>
        <w:ind w:firstLine="0"/>
        <w:jc w:val="center"/>
        <w:rPr>
          <w:rFonts w:cs="Arial"/>
        </w:rPr>
      </w:pPr>
      <w:r w:rsidRPr="00841D09">
        <w:rPr>
          <w:rFonts w:cs="Arial"/>
        </w:rPr>
        <w:t>РАСПИСКА</w:t>
      </w:r>
    </w:p>
    <w:p w14:paraId="5C02D84E" w14:textId="77777777" w:rsidR="00863D43" w:rsidRPr="00841D09" w:rsidRDefault="00863D43" w:rsidP="00841D09">
      <w:pPr>
        <w:ind w:firstLine="709"/>
        <w:rPr>
          <w:rFonts w:cs="Arial"/>
        </w:rPr>
      </w:pPr>
      <w:r w:rsidRPr="00841D09">
        <w:rPr>
          <w:rFonts w:cs="Arial"/>
        </w:rPr>
        <w:t>в получении документов, представленных для принятия решения</w:t>
      </w:r>
    </w:p>
    <w:p w14:paraId="74311295" w14:textId="77777777" w:rsidR="00863D43" w:rsidRPr="00841D09" w:rsidRDefault="00863D43" w:rsidP="00841D09">
      <w:pPr>
        <w:ind w:firstLine="709"/>
        <w:rPr>
          <w:rFonts w:cs="Arial"/>
        </w:rPr>
      </w:pPr>
      <w:r w:rsidRPr="00841D09">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14:paraId="19A2CDB3" w14:textId="77777777" w:rsidR="00863D43" w:rsidRPr="00841D09" w:rsidRDefault="00863D43" w:rsidP="00841D09">
      <w:pPr>
        <w:ind w:firstLine="709"/>
        <w:rPr>
          <w:rFonts w:cs="Arial"/>
        </w:rPr>
      </w:pPr>
    </w:p>
    <w:p w14:paraId="15BA1157" w14:textId="77777777" w:rsidR="00863D43" w:rsidRPr="00841D09" w:rsidRDefault="00863D43" w:rsidP="00841D09">
      <w:pPr>
        <w:ind w:firstLine="709"/>
        <w:rPr>
          <w:rFonts w:cs="Arial"/>
        </w:rPr>
      </w:pPr>
      <w:r w:rsidRPr="00841D09">
        <w:rPr>
          <w:rFonts w:cs="Arial"/>
        </w:rPr>
        <w:t>Настоящим удостоверяется, что заявитель</w:t>
      </w:r>
    </w:p>
    <w:p w14:paraId="1E37EAC2" w14:textId="77777777" w:rsidR="00863D43" w:rsidRPr="00841D09" w:rsidRDefault="00863D43" w:rsidP="00841D09">
      <w:pPr>
        <w:ind w:firstLine="709"/>
        <w:rPr>
          <w:rFonts w:cs="Arial"/>
        </w:rPr>
      </w:pPr>
      <w:r w:rsidRPr="00841D09">
        <w:rPr>
          <w:rFonts w:cs="Arial"/>
        </w:rPr>
        <w:t>__________________________________________________________________</w:t>
      </w:r>
    </w:p>
    <w:p w14:paraId="6235D823" w14:textId="77777777" w:rsidR="00863D43" w:rsidRPr="00841D09" w:rsidRDefault="00863D43" w:rsidP="00841D09">
      <w:pPr>
        <w:ind w:firstLine="709"/>
        <w:rPr>
          <w:rFonts w:cs="Arial"/>
        </w:rPr>
      </w:pPr>
      <w:r w:rsidRPr="00841D09">
        <w:rPr>
          <w:rFonts w:cs="Arial"/>
        </w:rPr>
        <w:t>представил, а сотрудник администрации _______________ _________________ получил «_____» ________________ _________ документы</w:t>
      </w:r>
    </w:p>
    <w:p w14:paraId="46B19161" w14:textId="77777777" w:rsidR="00863D43" w:rsidRPr="00841D09" w:rsidRDefault="00863D43" w:rsidP="009C6F0C">
      <w:pPr>
        <w:ind w:firstLine="3402"/>
        <w:rPr>
          <w:rFonts w:cs="Arial"/>
        </w:rPr>
      </w:pPr>
      <w:r w:rsidRPr="00841D09">
        <w:rPr>
          <w:rFonts w:cs="Arial"/>
        </w:rPr>
        <w:t>(число) (месяц прописью) (год)</w:t>
      </w:r>
    </w:p>
    <w:p w14:paraId="252307D6" w14:textId="77777777" w:rsidR="00863D43" w:rsidRPr="00841D09" w:rsidRDefault="00863D43" w:rsidP="00841D09">
      <w:pPr>
        <w:ind w:firstLine="709"/>
        <w:rPr>
          <w:rFonts w:cs="Arial"/>
        </w:rPr>
      </w:pPr>
      <w:r w:rsidRPr="00841D09">
        <w:rPr>
          <w:rFonts w:cs="Arial"/>
        </w:rPr>
        <w:t xml:space="preserve">в количестве ____________________________________________ экземпляров </w:t>
      </w:r>
    </w:p>
    <w:p w14:paraId="4BF06F2A" w14:textId="77777777" w:rsidR="00863D43" w:rsidRPr="00841D09" w:rsidRDefault="00863D43" w:rsidP="00841D09">
      <w:pPr>
        <w:ind w:firstLine="709"/>
        <w:rPr>
          <w:rFonts w:cs="Arial"/>
        </w:rPr>
      </w:pPr>
      <w:r w:rsidRPr="00841D09">
        <w:rPr>
          <w:rFonts w:cs="Arial"/>
        </w:rPr>
        <w:t>(прописью)</w:t>
      </w:r>
    </w:p>
    <w:p w14:paraId="61E5709A" w14:textId="77777777" w:rsidR="00863D43" w:rsidRPr="00841D09" w:rsidRDefault="00863D43" w:rsidP="00841D09">
      <w:pPr>
        <w:ind w:firstLine="709"/>
        <w:rPr>
          <w:rFonts w:cs="Arial"/>
        </w:rPr>
      </w:pPr>
      <w:r w:rsidRPr="00841D09">
        <w:rPr>
          <w:rFonts w:cs="Arial"/>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14:paraId="3A1DB5B0" w14:textId="4BBCAC9A" w:rsidR="00863D43" w:rsidRPr="00841D09" w:rsidRDefault="00863D43" w:rsidP="00841D09">
      <w:pPr>
        <w:ind w:firstLine="709"/>
        <w:rPr>
          <w:rFonts w:cs="Arial"/>
        </w:rPr>
      </w:pPr>
      <w:r w:rsidRPr="00841D09">
        <w:rPr>
          <w:rFonts w:cs="Arial"/>
        </w:rPr>
        <w:t>__________________________________________________________________</w:t>
      </w:r>
    </w:p>
    <w:p w14:paraId="20CFF070" w14:textId="65175813" w:rsidR="00863D43" w:rsidRPr="00841D09" w:rsidRDefault="00863D43" w:rsidP="00841D09">
      <w:pPr>
        <w:ind w:firstLine="709"/>
        <w:rPr>
          <w:rFonts w:cs="Arial"/>
        </w:rPr>
      </w:pPr>
      <w:r w:rsidRPr="00841D09">
        <w:rPr>
          <w:rFonts w:cs="Arial"/>
        </w:rPr>
        <w:t>__________________________________________________________________</w:t>
      </w:r>
    </w:p>
    <w:p w14:paraId="6447C7CF" w14:textId="09D112F7" w:rsidR="00863D43" w:rsidRPr="00841D09" w:rsidRDefault="00863D43" w:rsidP="00841D09">
      <w:pPr>
        <w:ind w:firstLine="709"/>
        <w:rPr>
          <w:rFonts w:cs="Arial"/>
        </w:rPr>
      </w:pPr>
      <w:r w:rsidRPr="00841D09">
        <w:rPr>
          <w:rFonts w:cs="Arial"/>
        </w:rPr>
        <w:t>__________________________________________________________________</w:t>
      </w:r>
    </w:p>
    <w:p w14:paraId="30C94936" w14:textId="77777777" w:rsidR="00863D43" w:rsidRPr="00841D09" w:rsidRDefault="00863D43" w:rsidP="00841D09">
      <w:pPr>
        <w:ind w:firstLine="709"/>
        <w:rPr>
          <w:rFonts w:cs="Arial"/>
        </w:rPr>
      </w:pPr>
    </w:p>
    <w:p w14:paraId="350A5D82" w14:textId="77777777" w:rsidR="00863D43" w:rsidRPr="00841D09" w:rsidRDefault="00863D43" w:rsidP="00841D09">
      <w:pPr>
        <w:ind w:firstLine="709"/>
        <w:rPr>
          <w:rFonts w:cs="Arial"/>
        </w:rPr>
      </w:pPr>
      <w:r w:rsidRPr="00841D09">
        <w:rPr>
          <w:rFonts w:cs="Arial"/>
        </w:rPr>
        <w:t>Перечень документов, которые будут получены по межведомственным запросам: ____________________________________________________________________.</w:t>
      </w:r>
    </w:p>
    <w:p w14:paraId="69B2033D" w14:textId="77777777" w:rsidR="00863D43" w:rsidRPr="00841D09" w:rsidRDefault="00863D43" w:rsidP="00841D09">
      <w:pPr>
        <w:ind w:firstLine="709"/>
        <w:rPr>
          <w:rFonts w:cs="Arial"/>
        </w:rPr>
      </w:pPr>
    </w:p>
    <w:p w14:paraId="6D333225" w14:textId="77777777" w:rsidR="00863D43" w:rsidRPr="00841D09" w:rsidRDefault="00863D43" w:rsidP="00841D09">
      <w:pPr>
        <w:ind w:firstLine="709"/>
        <w:rPr>
          <w:rFonts w:cs="Arial"/>
        </w:rPr>
      </w:pPr>
      <w:r w:rsidRPr="00841D09">
        <w:rPr>
          <w:rFonts w:cs="Arial"/>
        </w:rPr>
        <w:t>_______________________ ______________ ______________________</w:t>
      </w:r>
    </w:p>
    <w:p w14:paraId="6017A05D" w14:textId="77777777" w:rsidR="00863D43" w:rsidRPr="00841D09" w:rsidRDefault="00863D43" w:rsidP="00841D09">
      <w:pPr>
        <w:ind w:firstLine="709"/>
        <w:rPr>
          <w:rFonts w:cs="Arial"/>
        </w:rPr>
      </w:pPr>
      <w:r w:rsidRPr="00841D09">
        <w:rPr>
          <w:rFonts w:cs="Arial"/>
        </w:rPr>
        <w:t>(должность специалиста, (подпись) (расшифровка подписи)</w:t>
      </w:r>
    </w:p>
    <w:p w14:paraId="056FF16C" w14:textId="27E8E4CF" w:rsidR="007C5BA5" w:rsidRDefault="00863D43" w:rsidP="00841D09">
      <w:pPr>
        <w:ind w:firstLine="709"/>
        <w:rPr>
          <w:rFonts w:cs="Arial"/>
        </w:rPr>
      </w:pPr>
      <w:r w:rsidRPr="00841D09">
        <w:rPr>
          <w:rFonts w:cs="Arial"/>
        </w:rPr>
        <w:t>ответственного за</w:t>
      </w:r>
      <w:r w:rsidR="00F046FD" w:rsidRPr="00841D09">
        <w:rPr>
          <w:rFonts w:cs="Arial"/>
        </w:rPr>
        <w:t xml:space="preserve"> </w:t>
      </w:r>
      <w:r w:rsidRPr="00841D09">
        <w:rPr>
          <w:rFonts w:cs="Arial"/>
        </w:rPr>
        <w:t>прием документов)</w:t>
      </w:r>
    </w:p>
    <w:p w14:paraId="2C9EAA93" w14:textId="77777777" w:rsidR="007C5BA5" w:rsidRDefault="007C5BA5">
      <w:pPr>
        <w:ind w:firstLine="0"/>
        <w:jc w:val="left"/>
        <w:rPr>
          <w:rFonts w:cs="Arial"/>
        </w:rPr>
      </w:pPr>
      <w:r>
        <w:rPr>
          <w:rFonts w:cs="Arial"/>
        </w:rPr>
        <w:br w:type="page"/>
      </w:r>
    </w:p>
    <w:p w14:paraId="52A51079" w14:textId="77777777" w:rsidR="007C5BA5" w:rsidRPr="00895B57" w:rsidRDefault="007C5BA5" w:rsidP="007C5BA5">
      <w:pPr>
        <w:ind w:left="5103" w:firstLine="0"/>
        <w:rPr>
          <w:rFonts w:cs="Arial"/>
          <w:sz w:val="22"/>
          <w:szCs w:val="22"/>
        </w:rPr>
      </w:pPr>
      <w:r w:rsidRPr="00895B57">
        <w:rPr>
          <w:rFonts w:cs="Arial"/>
          <w:sz w:val="22"/>
          <w:szCs w:val="22"/>
        </w:rPr>
        <w:lastRenderedPageBreak/>
        <w:t>Глава Нижневедугского сельского</w:t>
      </w:r>
    </w:p>
    <w:p w14:paraId="2175E114" w14:textId="77777777" w:rsidR="007C5BA5" w:rsidRPr="00895B57" w:rsidRDefault="007C5BA5" w:rsidP="007C5BA5">
      <w:pPr>
        <w:ind w:left="5103" w:firstLine="0"/>
        <w:rPr>
          <w:rFonts w:cs="Arial"/>
          <w:sz w:val="22"/>
          <w:szCs w:val="22"/>
        </w:rPr>
      </w:pPr>
      <w:r w:rsidRPr="00895B57">
        <w:rPr>
          <w:rFonts w:cs="Arial"/>
          <w:sz w:val="22"/>
          <w:szCs w:val="22"/>
        </w:rPr>
        <w:t xml:space="preserve">поселения Семилукского </w:t>
      </w:r>
    </w:p>
    <w:p w14:paraId="42487E0E" w14:textId="77777777" w:rsidR="007C5BA5" w:rsidRPr="00895B57" w:rsidRDefault="007C5BA5" w:rsidP="007C5BA5">
      <w:pPr>
        <w:ind w:left="5103" w:firstLine="0"/>
        <w:rPr>
          <w:rFonts w:cs="Arial"/>
          <w:sz w:val="22"/>
          <w:szCs w:val="22"/>
        </w:rPr>
      </w:pPr>
      <w:r w:rsidRPr="00895B57">
        <w:rPr>
          <w:rFonts w:cs="Arial"/>
          <w:sz w:val="22"/>
          <w:szCs w:val="22"/>
        </w:rPr>
        <w:t>муниципального района</w:t>
      </w:r>
    </w:p>
    <w:p w14:paraId="7218A4FE" w14:textId="77777777" w:rsidR="007C5BA5" w:rsidRPr="00895B57" w:rsidRDefault="007C5BA5" w:rsidP="007C5BA5">
      <w:pPr>
        <w:ind w:left="5103" w:firstLine="0"/>
        <w:rPr>
          <w:rFonts w:cs="Arial"/>
          <w:sz w:val="22"/>
          <w:szCs w:val="22"/>
        </w:rPr>
      </w:pPr>
      <w:r w:rsidRPr="00895B57">
        <w:rPr>
          <w:rFonts w:cs="Arial"/>
          <w:sz w:val="22"/>
          <w:szCs w:val="22"/>
        </w:rPr>
        <w:t xml:space="preserve">Воронежской области </w:t>
      </w:r>
    </w:p>
    <w:p w14:paraId="367E902C" w14:textId="77777777" w:rsidR="007C5BA5" w:rsidRPr="00895B57" w:rsidRDefault="007C5BA5" w:rsidP="007C5BA5">
      <w:pPr>
        <w:ind w:left="5103" w:firstLine="0"/>
        <w:rPr>
          <w:rFonts w:cs="Arial"/>
          <w:sz w:val="22"/>
          <w:szCs w:val="22"/>
        </w:rPr>
      </w:pPr>
      <w:r w:rsidRPr="00895B57">
        <w:rPr>
          <w:rFonts w:cs="Arial"/>
          <w:sz w:val="22"/>
          <w:szCs w:val="22"/>
        </w:rPr>
        <w:t>__________________Н.Я. Богомолова</w:t>
      </w:r>
    </w:p>
    <w:p w14:paraId="306DB10A" w14:textId="77777777" w:rsidR="007C5BA5" w:rsidRPr="00895B57" w:rsidRDefault="007C5BA5" w:rsidP="007C5BA5">
      <w:pPr>
        <w:ind w:left="5103" w:firstLine="0"/>
        <w:rPr>
          <w:rFonts w:cs="Arial"/>
          <w:sz w:val="22"/>
          <w:szCs w:val="22"/>
        </w:rPr>
      </w:pPr>
      <w:r w:rsidRPr="00895B57">
        <w:rPr>
          <w:rFonts w:cs="Arial"/>
          <w:sz w:val="22"/>
          <w:szCs w:val="22"/>
        </w:rPr>
        <w:t>04.08.2022 года</w:t>
      </w:r>
    </w:p>
    <w:p w14:paraId="7B2DAA4A" w14:textId="77777777" w:rsidR="007C5BA5" w:rsidRPr="00895B57" w:rsidRDefault="007C5BA5" w:rsidP="007C5BA5">
      <w:pPr>
        <w:ind w:firstLine="709"/>
        <w:rPr>
          <w:rFonts w:cs="Arial"/>
          <w:sz w:val="22"/>
          <w:szCs w:val="22"/>
        </w:rPr>
      </w:pPr>
    </w:p>
    <w:p w14:paraId="21EADB09" w14:textId="77777777" w:rsidR="007C5BA5" w:rsidRPr="00895B57" w:rsidRDefault="007C5BA5" w:rsidP="007C5BA5">
      <w:pPr>
        <w:ind w:firstLine="709"/>
        <w:jc w:val="center"/>
        <w:rPr>
          <w:rFonts w:cs="Arial"/>
          <w:spacing w:val="10"/>
          <w:sz w:val="22"/>
          <w:szCs w:val="22"/>
        </w:rPr>
      </w:pPr>
      <w:r w:rsidRPr="00895B57">
        <w:rPr>
          <w:rFonts w:cs="Arial"/>
          <w:spacing w:val="10"/>
          <w:sz w:val="22"/>
          <w:szCs w:val="22"/>
        </w:rPr>
        <w:t>Акт от 04.08.2022 года</w:t>
      </w:r>
    </w:p>
    <w:p w14:paraId="49E1AF60" w14:textId="3DCBF060" w:rsidR="007C5BA5" w:rsidRPr="00895B57" w:rsidRDefault="007C5BA5" w:rsidP="007C5BA5">
      <w:pPr>
        <w:rPr>
          <w:rFonts w:cs="Arial"/>
          <w:sz w:val="22"/>
          <w:szCs w:val="22"/>
        </w:rPr>
      </w:pPr>
      <w:r w:rsidRPr="00895B57">
        <w:rPr>
          <w:rFonts w:cs="Arial"/>
          <w:sz w:val="22"/>
          <w:szCs w:val="22"/>
        </w:rPr>
        <w:t>«О</w:t>
      </w:r>
      <w:r w:rsidRPr="00895B57">
        <w:rPr>
          <w:rFonts w:cs="Arial"/>
          <w:spacing w:val="10"/>
          <w:sz w:val="22"/>
          <w:szCs w:val="22"/>
        </w:rPr>
        <w:t xml:space="preserve">б обнародовании постановления администрации Нижневедугского сельского поселения Семилукского муниципального района Воронежской области № 49 от 04.08.2022 г. </w:t>
      </w:r>
      <w:bookmarkStart w:id="2" w:name="_Hlk110520897"/>
      <w:r w:rsidRPr="00895B57">
        <w:rPr>
          <w:rFonts w:cs="Arial"/>
          <w:spacing w:val="10"/>
          <w:sz w:val="22"/>
          <w:szCs w:val="22"/>
        </w:rPr>
        <w:t>«</w:t>
      </w:r>
      <w:r w:rsidRPr="00895B57">
        <w:rPr>
          <w:rFonts w:cs="Arial"/>
          <w:sz w:val="22"/>
          <w:szCs w:val="22"/>
        </w:rPr>
        <w:t xml:space="preserve">О внесении изменений и дополнений в постановление администрации Нижневедугского сельского поселения от 14.12.2015 года № 299 «Об утверждении административного регламента по предоставлению муниципальной услуги </w:t>
      </w:r>
      <w:r w:rsidR="00C222E7" w:rsidRPr="00C222E7">
        <w:rPr>
          <w:rFonts w:cs="Arial"/>
          <w:sz w:val="22"/>
          <w:szCs w:val="22"/>
        </w:rPr>
        <w:t>“</w:t>
      </w:r>
      <w:r w:rsidRPr="00895B57">
        <w:rPr>
          <w:rFonts w:cs="Arial"/>
          <w:sz w:val="22"/>
          <w:szCs w:val="22"/>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C222E7" w:rsidRPr="00C222E7">
        <w:rPr>
          <w:rFonts w:cs="Arial"/>
          <w:sz w:val="22"/>
          <w:szCs w:val="22"/>
        </w:rPr>
        <w:t>”</w:t>
      </w:r>
      <w:r w:rsidRPr="00895B57">
        <w:rPr>
          <w:rFonts w:cs="Arial"/>
          <w:sz w:val="22"/>
          <w:szCs w:val="22"/>
        </w:rPr>
        <w:t>»</w:t>
      </w:r>
      <w:bookmarkEnd w:id="2"/>
    </w:p>
    <w:p w14:paraId="7211DE2C" w14:textId="77777777" w:rsidR="007C5BA5" w:rsidRPr="00895B57" w:rsidRDefault="007C5BA5" w:rsidP="007C5BA5">
      <w:pPr>
        <w:ind w:firstLine="709"/>
        <w:rPr>
          <w:rFonts w:cs="Arial"/>
          <w:sz w:val="22"/>
          <w:szCs w:val="22"/>
        </w:rPr>
      </w:pPr>
    </w:p>
    <w:p w14:paraId="32853832" w14:textId="77777777" w:rsidR="007C5BA5" w:rsidRPr="00895B57" w:rsidRDefault="007C5BA5" w:rsidP="007C5BA5">
      <w:pPr>
        <w:ind w:firstLine="709"/>
        <w:rPr>
          <w:rFonts w:cs="Arial"/>
          <w:sz w:val="22"/>
          <w:szCs w:val="22"/>
        </w:rPr>
      </w:pPr>
      <w:r w:rsidRPr="00895B57">
        <w:rPr>
          <w:rFonts w:cs="Arial"/>
          <w:sz w:val="22"/>
          <w:szCs w:val="22"/>
        </w:rPr>
        <w:t xml:space="preserve">с. Нижняя Ведуга </w:t>
      </w:r>
    </w:p>
    <w:p w14:paraId="3BC99388" w14:textId="77777777" w:rsidR="007C5BA5" w:rsidRPr="00895B57" w:rsidRDefault="007C5BA5" w:rsidP="007C5BA5">
      <w:pPr>
        <w:ind w:firstLine="709"/>
        <w:rPr>
          <w:rFonts w:cs="Arial"/>
          <w:sz w:val="22"/>
          <w:szCs w:val="22"/>
        </w:rPr>
      </w:pPr>
      <w:r w:rsidRPr="00895B57">
        <w:rPr>
          <w:rFonts w:cs="Arial"/>
          <w:sz w:val="22"/>
          <w:szCs w:val="22"/>
        </w:rPr>
        <w:t>Комиссия в составе:</w:t>
      </w:r>
    </w:p>
    <w:p w14:paraId="3F2D992E" w14:textId="7666CFF5" w:rsidR="007C5BA5" w:rsidRPr="00895B57" w:rsidRDefault="007C5BA5" w:rsidP="007C5BA5">
      <w:pPr>
        <w:ind w:firstLine="709"/>
        <w:rPr>
          <w:rFonts w:cs="Arial"/>
          <w:sz w:val="22"/>
          <w:szCs w:val="22"/>
        </w:rPr>
      </w:pPr>
      <w:r w:rsidRPr="00895B57">
        <w:rPr>
          <w:rFonts w:cs="Arial"/>
          <w:sz w:val="22"/>
          <w:szCs w:val="22"/>
        </w:rPr>
        <w:t xml:space="preserve">Богомолова Надежде Яковлевна – глава Нижневедугского сельского поселения, Алимова Вера Ивановна – ведущий специалист администрации Нижневедугского сельского поселения, Ююкин Юрий Иванович – директор МКОУ Нижневедугская СОШ, Елфимова Любовь Михайловна – начальник отделения почтовой связи с. Гнилуша, Мальцева Валентина Алексеевна - начальник отделения почтовой связи с. Избище, Данилова Ольга Сергеевна– начальник отделения почтовой связи с. Меловатка, Белокопытов Александр Николаевич – заместитель генерального директора ЗАО «Сад» составила настоящий акт о том, что с 04 августа по 15 августа 2022 года на стендах в зданиях: администрации Нижневедугского сельского поселения по адресу: с.Нижняя Ведуга, улица Ленина, дом 32; МКОУ Нижневедугская СОШ по адресу: с.Нижняя Ведуга, улица Ленина, дом 68; отделения почтовой связи с. Гнилуша по адресу: с. Гнилуша, улица Центральная, дом 7; отделения почтовой связи с. Избище по адресу: с. Избище, улица Центральная, дом 17; отделения почтовой связи с. Меловатка по адресу: с. Меловатка, улица Центральная, 24, магазина ЗАО «Сад» по адресу: пос. Гослесопитомника, улица Садовая, 17, обнародовано постановление администрации Нижневедугского сельского поселения Семилукского муниципального района Воронежской области </w:t>
      </w:r>
      <w:r w:rsidRPr="00895B57">
        <w:rPr>
          <w:rFonts w:cs="Arial"/>
          <w:spacing w:val="10"/>
          <w:sz w:val="22"/>
          <w:szCs w:val="22"/>
        </w:rPr>
        <w:t xml:space="preserve">№ 49 от 04.08.2022 г. </w:t>
      </w:r>
      <w:r w:rsidRPr="00895B57">
        <w:rPr>
          <w:rFonts w:cs="Arial"/>
          <w:sz w:val="22"/>
          <w:szCs w:val="22"/>
        </w:rPr>
        <w:t xml:space="preserve">«О внесении изменений и дополнений в постановление администрации Нижневедугского сельского поселения от 14.12.2015 года № 299 «Об утверждении административного регламента по предоставлению муниципальной услуги </w:t>
      </w:r>
      <w:r w:rsidR="00C222E7" w:rsidRPr="00C222E7">
        <w:rPr>
          <w:rFonts w:cs="Arial"/>
          <w:sz w:val="22"/>
          <w:szCs w:val="22"/>
        </w:rPr>
        <w:t>“</w:t>
      </w:r>
      <w:r w:rsidRPr="00895B57">
        <w:rPr>
          <w:rFonts w:cs="Arial"/>
          <w:sz w:val="22"/>
          <w:szCs w:val="22"/>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C222E7" w:rsidRPr="00C222E7">
        <w:rPr>
          <w:rFonts w:cs="Arial"/>
          <w:sz w:val="22"/>
          <w:szCs w:val="22"/>
        </w:rPr>
        <w:t>”</w:t>
      </w:r>
      <w:r w:rsidRPr="00895B57">
        <w:rPr>
          <w:rFonts w:cs="Arial"/>
          <w:sz w:val="22"/>
          <w:szCs w:val="22"/>
        </w:rPr>
        <w:t>»</w:t>
      </w:r>
    </w:p>
    <w:p w14:paraId="535A4C35" w14:textId="77777777" w:rsidR="007C5BA5" w:rsidRPr="00895B57" w:rsidRDefault="007C5BA5" w:rsidP="007C5BA5">
      <w:pPr>
        <w:ind w:firstLine="709"/>
        <w:rPr>
          <w:rFonts w:cs="Arial"/>
          <w:sz w:val="22"/>
          <w:szCs w:val="22"/>
        </w:rPr>
      </w:pPr>
      <w:r w:rsidRPr="00895B57">
        <w:rPr>
          <w:rFonts w:cs="Arial"/>
          <w:sz w:val="22"/>
          <w:szCs w:val="22"/>
        </w:rPr>
        <w:t>Настоящий акт составлен в одном экземпляре и хранится вместе с первым экземпляром обнародованн</w:t>
      </w:r>
      <w:bookmarkStart w:id="3" w:name="_GoBack"/>
      <w:bookmarkEnd w:id="3"/>
      <w:r w:rsidRPr="00895B57">
        <w:rPr>
          <w:rFonts w:cs="Arial"/>
          <w:sz w:val="22"/>
          <w:szCs w:val="22"/>
        </w:rPr>
        <w:t>ого правого акта.</w:t>
      </w:r>
    </w:p>
    <w:p w14:paraId="4A2A6691" w14:textId="77777777" w:rsidR="007C5BA5" w:rsidRPr="00895B57" w:rsidRDefault="007C5BA5" w:rsidP="007C5BA5">
      <w:pPr>
        <w:ind w:left="3402" w:firstLine="0"/>
        <w:rPr>
          <w:rFonts w:cs="Arial"/>
          <w:sz w:val="22"/>
          <w:szCs w:val="22"/>
        </w:rPr>
      </w:pPr>
    </w:p>
    <w:p w14:paraId="57ADB64B" w14:textId="77777777" w:rsidR="007C5BA5" w:rsidRPr="00895B57" w:rsidRDefault="007C5BA5" w:rsidP="007C5BA5">
      <w:pPr>
        <w:ind w:left="3402" w:firstLine="0"/>
        <w:rPr>
          <w:rFonts w:cs="Arial"/>
          <w:sz w:val="22"/>
          <w:szCs w:val="22"/>
        </w:rPr>
      </w:pPr>
      <w:r w:rsidRPr="00895B57">
        <w:rPr>
          <w:rFonts w:cs="Arial"/>
          <w:sz w:val="22"/>
          <w:szCs w:val="22"/>
        </w:rPr>
        <w:t>Подписи:</w:t>
      </w:r>
    </w:p>
    <w:p w14:paraId="3E37517C" w14:textId="77777777" w:rsidR="007C5BA5" w:rsidRPr="00895B57" w:rsidRDefault="007C5BA5" w:rsidP="007C5BA5">
      <w:pPr>
        <w:ind w:left="3402" w:firstLine="0"/>
        <w:rPr>
          <w:rFonts w:cs="Arial"/>
          <w:sz w:val="22"/>
          <w:szCs w:val="22"/>
        </w:rPr>
      </w:pPr>
      <w:r w:rsidRPr="00895B57">
        <w:rPr>
          <w:rFonts w:cs="Arial"/>
          <w:sz w:val="22"/>
          <w:szCs w:val="22"/>
        </w:rPr>
        <w:t>_______________Богомолова Н.Я.</w:t>
      </w:r>
    </w:p>
    <w:p w14:paraId="6B3DCDA6" w14:textId="77777777" w:rsidR="007C5BA5" w:rsidRPr="00895B57" w:rsidRDefault="007C5BA5" w:rsidP="007C5BA5">
      <w:pPr>
        <w:ind w:left="3402" w:firstLine="0"/>
        <w:rPr>
          <w:rFonts w:cs="Arial"/>
          <w:sz w:val="22"/>
          <w:szCs w:val="22"/>
        </w:rPr>
      </w:pPr>
      <w:r w:rsidRPr="00895B57">
        <w:rPr>
          <w:rFonts w:cs="Arial"/>
          <w:sz w:val="22"/>
          <w:szCs w:val="22"/>
        </w:rPr>
        <w:t>_______________Алимова В.И.</w:t>
      </w:r>
    </w:p>
    <w:p w14:paraId="3D073DB6" w14:textId="77777777" w:rsidR="007C5BA5" w:rsidRPr="00895B57" w:rsidRDefault="007C5BA5" w:rsidP="007C5BA5">
      <w:pPr>
        <w:ind w:left="3402" w:firstLine="0"/>
        <w:rPr>
          <w:rFonts w:cs="Arial"/>
          <w:sz w:val="22"/>
          <w:szCs w:val="22"/>
        </w:rPr>
      </w:pPr>
      <w:r w:rsidRPr="00895B57">
        <w:rPr>
          <w:rFonts w:cs="Arial"/>
          <w:sz w:val="22"/>
          <w:szCs w:val="22"/>
        </w:rPr>
        <w:t>_______________Ююкин Ю.И.</w:t>
      </w:r>
    </w:p>
    <w:p w14:paraId="59D731E1" w14:textId="77777777" w:rsidR="007C5BA5" w:rsidRPr="00895B57" w:rsidRDefault="007C5BA5" w:rsidP="007C5BA5">
      <w:pPr>
        <w:ind w:left="3402" w:firstLine="0"/>
        <w:rPr>
          <w:rFonts w:cs="Arial"/>
          <w:sz w:val="22"/>
          <w:szCs w:val="22"/>
        </w:rPr>
      </w:pPr>
      <w:r w:rsidRPr="00895B57">
        <w:rPr>
          <w:rFonts w:cs="Arial"/>
          <w:sz w:val="22"/>
          <w:szCs w:val="22"/>
        </w:rPr>
        <w:t>_______________Елфимова Л.М.</w:t>
      </w:r>
    </w:p>
    <w:p w14:paraId="2FA15882" w14:textId="77777777" w:rsidR="007C5BA5" w:rsidRPr="00895B57" w:rsidRDefault="007C5BA5" w:rsidP="007C5BA5">
      <w:pPr>
        <w:ind w:left="3402" w:firstLine="0"/>
        <w:rPr>
          <w:rFonts w:cs="Arial"/>
          <w:sz w:val="22"/>
          <w:szCs w:val="22"/>
        </w:rPr>
      </w:pPr>
      <w:r w:rsidRPr="00895B57">
        <w:rPr>
          <w:rFonts w:cs="Arial"/>
          <w:sz w:val="22"/>
          <w:szCs w:val="22"/>
        </w:rPr>
        <w:t>_______________Мальцева В.А.</w:t>
      </w:r>
    </w:p>
    <w:p w14:paraId="5BCD4FE9" w14:textId="77777777" w:rsidR="007C5BA5" w:rsidRPr="00895B57" w:rsidRDefault="007C5BA5" w:rsidP="007C5BA5">
      <w:pPr>
        <w:ind w:left="3402" w:firstLine="0"/>
        <w:rPr>
          <w:rFonts w:cs="Arial"/>
          <w:sz w:val="22"/>
          <w:szCs w:val="22"/>
        </w:rPr>
      </w:pPr>
      <w:r w:rsidRPr="00895B57">
        <w:rPr>
          <w:rFonts w:cs="Arial"/>
          <w:sz w:val="22"/>
          <w:szCs w:val="22"/>
        </w:rPr>
        <w:t>_______________Данилова О.С.</w:t>
      </w:r>
    </w:p>
    <w:p w14:paraId="6E7F91EE" w14:textId="77777777" w:rsidR="007C5BA5" w:rsidRPr="00895B57" w:rsidRDefault="007C5BA5" w:rsidP="007C5BA5">
      <w:pPr>
        <w:ind w:left="3402" w:firstLine="0"/>
        <w:rPr>
          <w:rFonts w:cs="Arial"/>
          <w:sz w:val="22"/>
          <w:szCs w:val="22"/>
        </w:rPr>
      </w:pPr>
      <w:r w:rsidRPr="00895B57">
        <w:rPr>
          <w:rFonts w:cs="Arial"/>
          <w:sz w:val="22"/>
          <w:szCs w:val="22"/>
        </w:rPr>
        <w:t>_______________Белокопытов А.Н.</w:t>
      </w:r>
    </w:p>
    <w:p w14:paraId="2F0E5411" w14:textId="77777777" w:rsidR="007C5BA5" w:rsidRPr="007C5BA5" w:rsidRDefault="007C5BA5" w:rsidP="007C5BA5">
      <w:pPr>
        <w:ind w:firstLine="0"/>
        <w:rPr>
          <w:rFonts w:ascii="Times New Roman" w:hAnsi="Times New Roman"/>
          <w:sz w:val="28"/>
          <w:szCs w:val="28"/>
        </w:rPr>
      </w:pPr>
    </w:p>
    <w:p w14:paraId="435ED39C" w14:textId="77777777" w:rsidR="00DF0FC0" w:rsidRPr="007C5BA5" w:rsidRDefault="00DF0FC0" w:rsidP="00841D09">
      <w:pPr>
        <w:ind w:firstLine="709"/>
        <w:rPr>
          <w:rFonts w:ascii="Times New Roman" w:hAnsi="Times New Roman"/>
          <w:sz w:val="28"/>
          <w:szCs w:val="28"/>
        </w:rPr>
      </w:pPr>
    </w:p>
    <w:sectPr w:rsidR="00DF0FC0" w:rsidRPr="007C5BA5" w:rsidSect="00841D09">
      <w:headerReference w:type="even" r:id="rId11"/>
      <w:headerReference w:type="default" r:id="rId12"/>
      <w:footerReference w:type="even" r:id="rId13"/>
      <w:footerReference w:type="default" r:id="rId14"/>
      <w:headerReference w:type="first" r:id="rId15"/>
      <w:footerReference w:type="first" r:id="rId16"/>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EC431" w14:textId="77777777" w:rsidR="009621EA" w:rsidRDefault="009621EA">
      <w:r>
        <w:separator/>
      </w:r>
    </w:p>
  </w:endnote>
  <w:endnote w:type="continuationSeparator" w:id="0">
    <w:p w14:paraId="4F46BF2C" w14:textId="77777777" w:rsidR="009621EA" w:rsidRDefault="0096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0BFB" w14:textId="77777777" w:rsidR="00D544D0" w:rsidRDefault="00D544D0"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3D735DE5" w14:textId="77777777" w:rsidR="00D544D0" w:rsidRDefault="00D544D0" w:rsidP="00F4005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74CA" w14:textId="77777777" w:rsidR="00D544D0" w:rsidRDefault="00D544D0" w:rsidP="00F4005C">
    <w:pPr>
      <w:pStyle w:val="a4"/>
      <w:framePr w:wrap="around" w:vAnchor="text" w:hAnchor="margin" w:xAlign="right" w:y="1"/>
      <w:rPr>
        <w:rStyle w:val="a6"/>
      </w:rPr>
    </w:pPr>
  </w:p>
  <w:p w14:paraId="2698586E" w14:textId="77777777" w:rsidR="00D544D0" w:rsidRDefault="00D544D0" w:rsidP="00F4005C">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34A9" w14:textId="77777777" w:rsidR="00D544D0" w:rsidRDefault="00D544D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21B83" w14:textId="77777777" w:rsidR="009621EA" w:rsidRDefault="009621EA">
      <w:r>
        <w:separator/>
      </w:r>
    </w:p>
  </w:footnote>
  <w:footnote w:type="continuationSeparator" w:id="0">
    <w:p w14:paraId="482E5701" w14:textId="77777777" w:rsidR="009621EA" w:rsidRDefault="00962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87CE8" w14:textId="77777777" w:rsidR="00D544D0" w:rsidRDefault="00D544D0"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07C9F8E" w14:textId="77777777" w:rsidR="00D544D0" w:rsidRDefault="00D544D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7AFA1" w14:textId="77777777" w:rsidR="00D544D0" w:rsidRPr="003541AD" w:rsidRDefault="00D544D0">
    <w:pPr>
      <w:pStyle w:val="a7"/>
      <w:rPr>
        <w:color w:val="80000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078B0" w14:textId="77777777" w:rsidR="00D544D0" w:rsidRDefault="00D544D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15:restartNumberingAfterBreak="0">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15:restartNumberingAfterBreak="0">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15:restartNumberingAfterBreak="0">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15:restartNumberingAfterBreak="0">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15:restartNumberingAfterBreak="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15:restartNumberingAfterBreak="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15:restartNumberingAfterBreak="0">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15:restartNumberingAfterBreak="0">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15:restartNumberingAfterBreak="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15:restartNumberingAfterBreak="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15:restartNumberingAfterBreak="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0C11"/>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6226"/>
    <w:rsid w:val="00377512"/>
    <w:rsid w:val="00377FDF"/>
    <w:rsid w:val="0038381B"/>
    <w:rsid w:val="00391E11"/>
    <w:rsid w:val="003933B6"/>
    <w:rsid w:val="0039494E"/>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75F1A"/>
    <w:rsid w:val="00485074"/>
    <w:rsid w:val="0048543D"/>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2711"/>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C4A"/>
    <w:rsid w:val="007A7F18"/>
    <w:rsid w:val="007B1297"/>
    <w:rsid w:val="007B2FB0"/>
    <w:rsid w:val="007B74F3"/>
    <w:rsid w:val="007C4B4C"/>
    <w:rsid w:val="007C5A26"/>
    <w:rsid w:val="007C5BA5"/>
    <w:rsid w:val="007D149C"/>
    <w:rsid w:val="007D415C"/>
    <w:rsid w:val="007D7130"/>
    <w:rsid w:val="007E0B0E"/>
    <w:rsid w:val="007E2B5A"/>
    <w:rsid w:val="007E4460"/>
    <w:rsid w:val="007F4326"/>
    <w:rsid w:val="007F624A"/>
    <w:rsid w:val="007F6A1D"/>
    <w:rsid w:val="007F6E7F"/>
    <w:rsid w:val="00804A55"/>
    <w:rsid w:val="0081512E"/>
    <w:rsid w:val="008162C7"/>
    <w:rsid w:val="008202DF"/>
    <w:rsid w:val="00821704"/>
    <w:rsid w:val="00825A44"/>
    <w:rsid w:val="00825D37"/>
    <w:rsid w:val="0082745D"/>
    <w:rsid w:val="00830A03"/>
    <w:rsid w:val="008376DD"/>
    <w:rsid w:val="00841D09"/>
    <w:rsid w:val="00844BDC"/>
    <w:rsid w:val="0084506D"/>
    <w:rsid w:val="0085074F"/>
    <w:rsid w:val="00852F9D"/>
    <w:rsid w:val="00863D43"/>
    <w:rsid w:val="00866F7C"/>
    <w:rsid w:val="00873071"/>
    <w:rsid w:val="0088602E"/>
    <w:rsid w:val="008866B3"/>
    <w:rsid w:val="00886B71"/>
    <w:rsid w:val="00895B57"/>
    <w:rsid w:val="00896208"/>
    <w:rsid w:val="00896F58"/>
    <w:rsid w:val="008A5419"/>
    <w:rsid w:val="008A73F7"/>
    <w:rsid w:val="008A7B42"/>
    <w:rsid w:val="008D1AB0"/>
    <w:rsid w:val="008D23D0"/>
    <w:rsid w:val="008E4EEC"/>
    <w:rsid w:val="008E55EE"/>
    <w:rsid w:val="008E5CD0"/>
    <w:rsid w:val="008E68C4"/>
    <w:rsid w:val="008E765A"/>
    <w:rsid w:val="008E786E"/>
    <w:rsid w:val="008F5F49"/>
    <w:rsid w:val="009119A4"/>
    <w:rsid w:val="009129EF"/>
    <w:rsid w:val="009168C3"/>
    <w:rsid w:val="009179DA"/>
    <w:rsid w:val="00930A94"/>
    <w:rsid w:val="00935298"/>
    <w:rsid w:val="009365D1"/>
    <w:rsid w:val="0094143F"/>
    <w:rsid w:val="00955D69"/>
    <w:rsid w:val="00957931"/>
    <w:rsid w:val="00961517"/>
    <w:rsid w:val="009621EA"/>
    <w:rsid w:val="00963295"/>
    <w:rsid w:val="00973598"/>
    <w:rsid w:val="009746FE"/>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6F0C"/>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9558B"/>
    <w:rsid w:val="00AA720F"/>
    <w:rsid w:val="00AB033C"/>
    <w:rsid w:val="00AB1AF2"/>
    <w:rsid w:val="00AC3F98"/>
    <w:rsid w:val="00AC7C1E"/>
    <w:rsid w:val="00AD038B"/>
    <w:rsid w:val="00AD2512"/>
    <w:rsid w:val="00AD3527"/>
    <w:rsid w:val="00AD3BAE"/>
    <w:rsid w:val="00AE46C9"/>
    <w:rsid w:val="00AE483F"/>
    <w:rsid w:val="00AE7529"/>
    <w:rsid w:val="00AE7FB1"/>
    <w:rsid w:val="00AF274B"/>
    <w:rsid w:val="00AF2F19"/>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252DE"/>
    <w:rsid w:val="00B56D86"/>
    <w:rsid w:val="00B73E9E"/>
    <w:rsid w:val="00B76BDF"/>
    <w:rsid w:val="00B80DF6"/>
    <w:rsid w:val="00B822A4"/>
    <w:rsid w:val="00B87851"/>
    <w:rsid w:val="00B910D3"/>
    <w:rsid w:val="00B92F18"/>
    <w:rsid w:val="00B95A9C"/>
    <w:rsid w:val="00B97F9A"/>
    <w:rsid w:val="00BA3687"/>
    <w:rsid w:val="00BA4885"/>
    <w:rsid w:val="00BB3069"/>
    <w:rsid w:val="00BB4DF5"/>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2E7"/>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5EFE"/>
    <w:rsid w:val="00C83821"/>
    <w:rsid w:val="00C86605"/>
    <w:rsid w:val="00C91D24"/>
    <w:rsid w:val="00C93124"/>
    <w:rsid w:val="00C959B9"/>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4D0"/>
    <w:rsid w:val="00D54A71"/>
    <w:rsid w:val="00D55E9D"/>
    <w:rsid w:val="00D57990"/>
    <w:rsid w:val="00D600DD"/>
    <w:rsid w:val="00D60F90"/>
    <w:rsid w:val="00D65D6B"/>
    <w:rsid w:val="00D67AB7"/>
    <w:rsid w:val="00D72F4D"/>
    <w:rsid w:val="00D77052"/>
    <w:rsid w:val="00D831E1"/>
    <w:rsid w:val="00D8392E"/>
    <w:rsid w:val="00D91464"/>
    <w:rsid w:val="00D93708"/>
    <w:rsid w:val="00D95406"/>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07811"/>
    <w:rsid w:val="00E146DD"/>
    <w:rsid w:val="00E24E19"/>
    <w:rsid w:val="00E32348"/>
    <w:rsid w:val="00E355FA"/>
    <w:rsid w:val="00E528E2"/>
    <w:rsid w:val="00E55AED"/>
    <w:rsid w:val="00E56FBB"/>
    <w:rsid w:val="00E65FD4"/>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CA8"/>
    <w:rsid w:val="00F046FD"/>
    <w:rsid w:val="00F10BE2"/>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82C0E"/>
  <w15:docId w15:val="{DD9D51A0-F7A9-40EF-A9CC-50800BF2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nizhnevedug.semil@govvrn.%20ru"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FF409-564D-4F44-B6EE-5F4B483B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252</TotalTime>
  <Pages>28</Pages>
  <Words>11297</Words>
  <Characters>64395</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75541</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cp:lastModifiedBy>
  <cp:revision>12</cp:revision>
  <cp:lastPrinted>2015-12-15T09:37:00Z</cp:lastPrinted>
  <dcterms:created xsi:type="dcterms:W3CDTF">2022-06-16T10:35:00Z</dcterms:created>
  <dcterms:modified xsi:type="dcterms:W3CDTF">2022-08-08T07:32:00Z</dcterms:modified>
</cp:coreProperties>
</file>